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40CC" w14:textId="68595E7F" w:rsidR="00951DC9" w:rsidRPr="00422CE3" w:rsidRDefault="00422CE3" w:rsidP="00CC2E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Monday 12 October 2026</w:t>
      </w:r>
    </w:p>
    <w:p w14:paraId="283A3C19" w14:textId="77777777" w:rsidR="00422CE3" w:rsidRPr="00422CE3" w:rsidRDefault="00422CE3" w:rsidP="00CC2EB0">
      <w:pPr>
        <w:rPr>
          <w:sz w:val="24"/>
          <w:szCs w:val="24"/>
        </w:rPr>
      </w:pPr>
    </w:p>
    <w:p w14:paraId="610EA2D6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CUTTY SARK  (J8x32)  3C (4C set)</w:t>
      </w:r>
      <w:r w:rsidRPr="00422CE3">
        <w:rPr>
          <w:sz w:val="24"/>
          <w:szCs w:val="24"/>
        </w:rPr>
        <w:tab/>
        <w:t>RSCDS Bk 40</w:t>
      </w:r>
    </w:p>
    <w:p w14:paraId="053EFD35" w14:textId="240B502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1s cast down own sides &amp; cast back to 2nd place (2s step up 3-4)</w:t>
      </w:r>
    </w:p>
    <w:p w14:paraId="5C84899B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>2s+1s dance RH across &amp; LH back</w:t>
      </w:r>
    </w:p>
    <w:p w14:paraId="639FF7B7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>1s turn RH to face 1st corners, turn 1st corner LH, turn 2nd corner RH &amp; cross LH to 2nd places own sides</w:t>
      </w:r>
    </w:p>
    <w:p w14:paraId="0AEF23B7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 xml:space="preserve">2s+1s+3s </w:t>
      </w:r>
      <w:proofErr w:type="spellStart"/>
      <w:r w:rsidRPr="00422CE3">
        <w:rPr>
          <w:sz w:val="24"/>
          <w:szCs w:val="24"/>
        </w:rPr>
        <w:t>Adv+Ret</w:t>
      </w:r>
      <w:proofErr w:type="spellEnd"/>
      <w:r w:rsidRPr="00422CE3">
        <w:rPr>
          <w:sz w:val="24"/>
          <w:szCs w:val="24"/>
        </w:rPr>
        <w:t xml:space="preserve"> &amp; turn RH. End 2 1 3</w:t>
      </w:r>
    </w:p>
    <w:p w14:paraId="4447C9E3" w14:textId="77777777" w:rsidR="00CC2EB0" w:rsidRPr="00422CE3" w:rsidRDefault="00CC2EB0" w:rsidP="00CC2EB0">
      <w:pPr>
        <w:rPr>
          <w:sz w:val="24"/>
          <w:szCs w:val="24"/>
        </w:rPr>
      </w:pPr>
    </w:p>
    <w:p w14:paraId="07BAD5C0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BRATACH BANA  (R8x32)  3C (4C set)</w:t>
      </w:r>
      <w:r w:rsidRPr="00422CE3">
        <w:rPr>
          <w:sz w:val="24"/>
          <w:szCs w:val="24"/>
        </w:rPr>
        <w:tab/>
        <w:t>John Drewry  Bon Accord Bk</w:t>
      </w:r>
    </w:p>
    <w:p w14:paraId="795186D3" w14:textId="1CEB3E1E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 xml:space="preserve">1s turn RH &amp; cast 1 place (2s step up); 1s dance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round 1st corners to 2nd place </w:t>
      </w:r>
      <w:proofErr w:type="spellStart"/>
      <w:r w:rsidRPr="00422CE3">
        <w:rPr>
          <w:sz w:val="24"/>
          <w:szCs w:val="24"/>
        </w:rPr>
        <w:t>opp</w:t>
      </w:r>
      <w:proofErr w:type="spellEnd"/>
      <w:r w:rsidRPr="00422CE3">
        <w:rPr>
          <w:sz w:val="24"/>
          <w:szCs w:val="24"/>
        </w:rPr>
        <w:t xml:space="preserve"> side facing 2nd corners</w:t>
      </w:r>
    </w:p>
    <w:p w14:paraId="47AE4FC7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 xml:space="preserve">1s dance 1/2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 reel of 3 on sides &amp; dance 1/2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reel of 3 across (1M with 3s at top, 1L with the 2s,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3rd corner position).  1s end in 2nd place own side.  (3) 1 (2)</w:t>
      </w:r>
    </w:p>
    <w:p w14:paraId="05375A57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>1s turn 3/4 LH, turn 3rd corner (</w:t>
      </w:r>
      <w:proofErr w:type="spellStart"/>
      <w:r w:rsidRPr="00422CE3">
        <w:rPr>
          <w:sz w:val="24"/>
          <w:szCs w:val="24"/>
        </w:rPr>
        <w:t>pstn</w:t>
      </w:r>
      <w:proofErr w:type="spellEnd"/>
      <w:r w:rsidRPr="00422CE3">
        <w:rPr>
          <w:sz w:val="24"/>
          <w:szCs w:val="24"/>
        </w:rPr>
        <w:t xml:space="preserve">) RH &amp; pass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 to turn 4th corner (</w:t>
      </w:r>
      <w:proofErr w:type="spellStart"/>
      <w:r w:rsidRPr="00422CE3">
        <w:rPr>
          <w:sz w:val="24"/>
          <w:szCs w:val="24"/>
        </w:rPr>
        <w:t>pstn</w:t>
      </w:r>
      <w:proofErr w:type="spellEnd"/>
      <w:r w:rsidRPr="00422CE3">
        <w:rPr>
          <w:sz w:val="24"/>
          <w:szCs w:val="24"/>
        </w:rPr>
        <w:t>) RH ending in 2nd pl own side in prom hold with 4th corner (</w:t>
      </w:r>
      <w:proofErr w:type="spellStart"/>
      <w:r w:rsidRPr="00422CE3">
        <w:rPr>
          <w:sz w:val="24"/>
          <w:szCs w:val="24"/>
        </w:rPr>
        <w:t>pstn</w:t>
      </w:r>
      <w:proofErr w:type="spellEnd"/>
      <w:r w:rsidRPr="00422CE3">
        <w:rPr>
          <w:sz w:val="24"/>
          <w:szCs w:val="24"/>
        </w:rPr>
        <w:t>)</w:t>
      </w:r>
    </w:p>
    <w:p w14:paraId="3791754D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 xml:space="preserve">1s+corners promenade diagonally across (passing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) to </w:t>
      </w:r>
      <w:proofErr w:type="spellStart"/>
      <w:r w:rsidRPr="00422CE3">
        <w:rPr>
          <w:sz w:val="24"/>
          <w:szCs w:val="24"/>
        </w:rPr>
        <w:t>diag</w:t>
      </w:r>
      <w:proofErr w:type="spellEnd"/>
      <w:r w:rsidRPr="00422CE3">
        <w:rPr>
          <w:sz w:val="24"/>
          <w:szCs w:val="24"/>
        </w:rPr>
        <w:t xml:space="preserve"> </w:t>
      </w:r>
      <w:proofErr w:type="spellStart"/>
      <w:r w:rsidRPr="00422CE3">
        <w:rPr>
          <w:sz w:val="24"/>
          <w:szCs w:val="24"/>
        </w:rPr>
        <w:t>opp</w:t>
      </w:r>
      <w:proofErr w:type="spellEnd"/>
      <w:r w:rsidRPr="00422CE3">
        <w:rPr>
          <w:sz w:val="24"/>
          <w:szCs w:val="24"/>
        </w:rPr>
        <w:t xml:space="preserve"> corner &amp; 1/2 turn to end 1s in 2nd pl </w:t>
      </w:r>
      <w:proofErr w:type="spellStart"/>
      <w:r w:rsidRPr="00422CE3">
        <w:rPr>
          <w:sz w:val="24"/>
          <w:szCs w:val="24"/>
        </w:rPr>
        <w:t>opp</w:t>
      </w:r>
      <w:proofErr w:type="spellEnd"/>
      <w:r w:rsidRPr="00422CE3">
        <w:rPr>
          <w:sz w:val="24"/>
          <w:szCs w:val="24"/>
        </w:rPr>
        <w:t xml:space="preserve"> side, 1s dance 1/2 </w:t>
      </w:r>
      <w:proofErr w:type="spellStart"/>
      <w:r w:rsidRPr="00422CE3">
        <w:rPr>
          <w:sz w:val="24"/>
          <w:szCs w:val="24"/>
        </w:rPr>
        <w:t>Diag</w:t>
      </w:r>
      <w:proofErr w:type="spellEnd"/>
      <w:r w:rsidRPr="00422CE3">
        <w:rPr>
          <w:sz w:val="24"/>
          <w:szCs w:val="24"/>
        </w:rPr>
        <w:t xml:space="preserve"> R&amp;L (M up, L down).  End 2 1 3</w:t>
      </w:r>
    </w:p>
    <w:p w14:paraId="06B847EF" w14:textId="77777777" w:rsidR="00CC2EB0" w:rsidRPr="00422CE3" w:rsidRDefault="00CC2EB0" w:rsidP="00CC2EB0">
      <w:pPr>
        <w:rPr>
          <w:sz w:val="24"/>
          <w:szCs w:val="24"/>
        </w:rPr>
      </w:pPr>
    </w:p>
    <w:p w14:paraId="52E59CAA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THE TALL SHIP "GLENLEE"  (S8x32)  3C (4C set)</w:t>
      </w:r>
      <w:r w:rsidRPr="00422CE3">
        <w:rPr>
          <w:sz w:val="24"/>
          <w:szCs w:val="24"/>
        </w:rPr>
        <w:tab/>
        <w:t>Niall Bootland  Glasgow 100th Anniversary</w:t>
      </w:r>
    </w:p>
    <w:p w14:paraId="723D3DB7" w14:textId="38593F7E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1- 4</w:t>
      </w:r>
      <w:r w:rsidRPr="00422CE3">
        <w:rPr>
          <w:sz w:val="24"/>
          <w:szCs w:val="24"/>
        </w:rPr>
        <w:tab/>
        <w:t>1s turn RH &amp; cast 1 place (2s step up bars 3-4)</w:t>
      </w:r>
    </w:p>
    <w:p w14:paraId="32759935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5- 8</w:t>
      </w:r>
      <w:r w:rsidRPr="00422CE3">
        <w:rPr>
          <w:sz w:val="24"/>
          <w:szCs w:val="24"/>
        </w:rPr>
        <w:tab/>
        <w:t xml:space="preserve">1s turn LH, 1L casts up </w:t>
      </w:r>
      <w:r w:rsidRPr="00422CE3">
        <w:rPr>
          <w:b/>
          <w:bCs/>
          <w:sz w:val="24"/>
          <w:szCs w:val="24"/>
        </w:rPr>
        <w:t xml:space="preserve">while </w:t>
      </w:r>
      <w:r w:rsidRPr="00422CE3">
        <w:rPr>
          <w:sz w:val="24"/>
          <w:szCs w:val="24"/>
        </w:rPr>
        <w:t>1M casts down (2L steps down as 3M steps up bars 7-8)</w:t>
      </w:r>
    </w:p>
    <w:p w14:paraId="6483465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>Espagnole for 3 couples:</w:t>
      </w:r>
    </w:p>
    <w:p w14:paraId="1B2D76E2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ab/>
        <w:t xml:space="preserve">9-10   2M+3M lead across RH changing places (2M in front) while 2L+3L lead across RH changing places (3L in front) while 1L also 1M dance across to </w:t>
      </w:r>
      <w:proofErr w:type="spellStart"/>
      <w:r w:rsidRPr="00422CE3">
        <w:rPr>
          <w:sz w:val="24"/>
          <w:szCs w:val="24"/>
        </w:rPr>
        <w:t>opp</w:t>
      </w:r>
      <w:proofErr w:type="spellEnd"/>
      <w:r w:rsidRPr="00422CE3">
        <w:rPr>
          <w:sz w:val="24"/>
          <w:szCs w:val="24"/>
        </w:rPr>
        <w:t xml:space="preserve"> side curving left to face in</w:t>
      </w:r>
    </w:p>
    <w:p w14:paraId="3A366D55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ab/>
        <w:t>11-</w:t>
      </w:r>
      <w:proofErr w:type="gramStart"/>
      <w:r w:rsidRPr="00422CE3">
        <w:rPr>
          <w:sz w:val="24"/>
          <w:szCs w:val="24"/>
        </w:rPr>
        <w:t>12  1</w:t>
      </w:r>
      <w:proofErr w:type="gramEnd"/>
      <w:r w:rsidRPr="00422CE3">
        <w:rPr>
          <w:sz w:val="24"/>
          <w:szCs w:val="24"/>
        </w:rPr>
        <w:t>L+3L lead across RH changing places (1L in front) while 2M+1M lead across RH changing places (1M in front) while 3M also 2L dance across to own side. 3 1 2</w:t>
      </w:r>
    </w:p>
    <w:p w14:paraId="550D165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ab/>
        <w:t>13-</w:t>
      </w:r>
      <w:proofErr w:type="gramStart"/>
      <w:r w:rsidRPr="00422CE3">
        <w:rPr>
          <w:sz w:val="24"/>
          <w:szCs w:val="24"/>
        </w:rPr>
        <w:t>16  3</w:t>
      </w:r>
      <w:proofErr w:type="gramEnd"/>
      <w:r w:rsidRPr="00422CE3">
        <w:rPr>
          <w:sz w:val="24"/>
          <w:szCs w:val="24"/>
        </w:rPr>
        <w:t>s also 2s turn LH while 1s turn RH 3 1 2</w:t>
      </w:r>
    </w:p>
    <w:p w14:paraId="721E035B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>3s+1s+2s set, cross RH, set &amp; 1/2 turn partners RH for Allemande</w:t>
      </w:r>
    </w:p>
    <w:p w14:paraId="0473A369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>3s+1s+2s dance Allemande.  2 1 3</w:t>
      </w:r>
    </w:p>
    <w:p w14:paraId="0D005564" w14:textId="77777777" w:rsidR="00CC2EB0" w:rsidRPr="00422CE3" w:rsidRDefault="00CC2EB0" w:rsidP="00CC2EB0">
      <w:pPr>
        <w:rPr>
          <w:sz w:val="24"/>
          <w:szCs w:val="24"/>
        </w:rPr>
      </w:pPr>
    </w:p>
    <w:p w14:paraId="24ADE0CD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CASTLE VARRICH  (J8x32)  3C (4C set)</w:t>
      </w:r>
      <w:r w:rsidRPr="00422CE3">
        <w:rPr>
          <w:sz w:val="24"/>
          <w:szCs w:val="24"/>
        </w:rPr>
        <w:tab/>
        <w:t>Jean Attwood  Alexander Bk 4</w:t>
      </w:r>
    </w:p>
    <w:p w14:paraId="5E661847" w14:textId="03BA7F2F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1s set, cast to 2nd place, set &amp; turn 3/4 LH</w:t>
      </w:r>
    </w:p>
    <w:p w14:paraId="0DBE4CCA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 xml:space="preserve">1s dance reels of 3 across (1M with 2s &amp; 1L with 3s) giving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2M/3L to start &amp; end 1M facing 2s (in double triangle position) &amp; 1L facing 3s</w:t>
      </w:r>
    </w:p>
    <w:p w14:paraId="5894918F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17-20</w:t>
      </w:r>
      <w:r w:rsidRPr="00422CE3">
        <w:rPr>
          <w:sz w:val="24"/>
          <w:szCs w:val="24"/>
        </w:rPr>
        <w:tab/>
        <w:t xml:space="preserve">1s set with facing couples, turn person on right RH (1M+2L &amp; 1L+ 3M) </w:t>
      </w:r>
      <w:r w:rsidRPr="00422CE3">
        <w:rPr>
          <w:b/>
          <w:sz w:val="24"/>
          <w:szCs w:val="24"/>
        </w:rPr>
        <w:t>while</w:t>
      </w:r>
      <w:r w:rsidRPr="00422CE3">
        <w:rPr>
          <w:sz w:val="24"/>
          <w:szCs w:val="24"/>
        </w:rPr>
        <w:t xml:space="preserve"> 3L &amp; 2M set.</w:t>
      </w:r>
    </w:p>
    <w:p w14:paraId="56A11348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21-24</w:t>
      </w:r>
      <w:r w:rsidRPr="00422CE3">
        <w:rPr>
          <w:sz w:val="24"/>
          <w:szCs w:val="24"/>
        </w:rPr>
        <w:tab/>
        <w:t xml:space="preserve">1s dance 1/2 reels of 3 on opposite sides (1M down,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3L, 1L up,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2M) &amp; end facing same couples (who have changed places)</w:t>
      </w:r>
    </w:p>
    <w:p w14:paraId="7C6DA66A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25-28</w:t>
      </w:r>
      <w:r w:rsidRPr="00422CE3">
        <w:rPr>
          <w:sz w:val="24"/>
          <w:szCs w:val="24"/>
        </w:rPr>
        <w:tab/>
        <w:t xml:space="preserve">1s set with facing couples, turn person on right RH (1M+2M &amp; 1L+3L) </w:t>
      </w:r>
      <w:r w:rsidRPr="00422CE3">
        <w:rPr>
          <w:b/>
          <w:sz w:val="24"/>
          <w:szCs w:val="24"/>
        </w:rPr>
        <w:t>while</w:t>
      </w:r>
      <w:r w:rsidRPr="00422CE3">
        <w:rPr>
          <w:sz w:val="24"/>
          <w:szCs w:val="24"/>
        </w:rPr>
        <w:t xml:space="preserve"> 3M &amp; 2L set</w:t>
      </w:r>
    </w:p>
    <w:p w14:paraId="15963AFA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29-32</w:t>
      </w:r>
      <w:r w:rsidRPr="00422CE3">
        <w:rPr>
          <w:sz w:val="24"/>
          <w:szCs w:val="24"/>
        </w:rPr>
        <w:tab/>
        <w:t xml:space="preserve">1s dance 1/2 reels of 3 on own sides (1M up,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3M, 1L down,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2L) ending in 2nd place.  2 1 3</w:t>
      </w:r>
    </w:p>
    <w:p w14:paraId="27343DFD" w14:textId="77777777" w:rsidR="00CC2EB0" w:rsidRPr="00422CE3" w:rsidRDefault="00CC2EB0" w:rsidP="00CC2EB0">
      <w:pPr>
        <w:rPr>
          <w:sz w:val="24"/>
          <w:szCs w:val="24"/>
        </w:rPr>
      </w:pPr>
    </w:p>
    <w:p w14:paraId="26051C57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NOTTINGHAM LACE  (R96)  Sq.Set</w:t>
      </w:r>
      <w:r w:rsidRPr="00422CE3">
        <w:rPr>
          <w:sz w:val="24"/>
          <w:szCs w:val="24"/>
        </w:rPr>
        <w:tab/>
        <w:t>Jenny Bradley  Nottingham Lace &amp; RSCDS Bk 53</w:t>
      </w:r>
    </w:p>
    <w:p w14:paraId="75E0C41E" w14:textId="6B188076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PART 1</w:t>
      </w:r>
    </w:p>
    <w:p w14:paraId="4AD0B37A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All dance 1/2 Grand Chain &amp; set to partners, 3/4 turn RH to end with Ladies in centre for LH across</w:t>
      </w:r>
    </w:p>
    <w:p w14:paraId="43821D78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9-12</w:t>
      </w:r>
      <w:r w:rsidRPr="00422CE3">
        <w:rPr>
          <w:sz w:val="24"/>
          <w:szCs w:val="24"/>
        </w:rPr>
        <w:tab/>
        <w:t>Ladies dance LH across 1/2 way</w:t>
      </w:r>
      <w:r w:rsidRPr="00422CE3">
        <w:rPr>
          <w:b/>
          <w:sz w:val="24"/>
          <w:szCs w:val="24"/>
        </w:rPr>
        <w:t xml:space="preserve"> while </w:t>
      </w:r>
      <w:r w:rsidRPr="00422CE3">
        <w:rPr>
          <w:sz w:val="24"/>
          <w:szCs w:val="24"/>
        </w:rPr>
        <w:t>Men dance 1/4 way round clockwise, Ladies 1/2 turn nearest Man RH</w:t>
      </w:r>
    </w:p>
    <w:p w14:paraId="71B16FBD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13-16</w:t>
      </w:r>
      <w:r w:rsidRPr="00422CE3">
        <w:rPr>
          <w:sz w:val="24"/>
          <w:szCs w:val="24"/>
        </w:rPr>
        <w:tab/>
        <w:t>Men dance LH across 1/2 way</w:t>
      </w:r>
      <w:r w:rsidRPr="00422CE3">
        <w:rPr>
          <w:b/>
          <w:sz w:val="24"/>
          <w:szCs w:val="24"/>
        </w:rPr>
        <w:t xml:space="preserve"> while </w:t>
      </w:r>
      <w:r w:rsidRPr="00422CE3">
        <w:rPr>
          <w:sz w:val="24"/>
          <w:szCs w:val="24"/>
        </w:rPr>
        <w:t>Ladies dance 1/4 way round clockwise &amp; all 1/2 turn partners RH</w:t>
      </w:r>
    </w:p>
    <w:p w14:paraId="3F189C1F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>All repeat bars 9-16 to original places</w:t>
      </w:r>
    </w:p>
    <w:p w14:paraId="2E2A31D8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PART 2</w:t>
      </w:r>
    </w:p>
    <w:p w14:paraId="23C70A7B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>1L &amp; 3M change places RH, cast behind 4s &amp; change places RH to join end of line</w:t>
      </w:r>
      <w:r w:rsidRPr="00422CE3">
        <w:rPr>
          <w:b/>
          <w:sz w:val="24"/>
          <w:szCs w:val="24"/>
        </w:rPr>
        <w:t xml:space="preserve"> while </w:t>
      </w:r>
      <w:r w:rsidRPr="00422CE3">
        <w:rPr>
          <w:sz w:val="24"/>
          <w:szCs w:val="24"/>
        </w:rPr>
        <w:t>1M &amp; 3L dance similarly behind 2s, all set</w:t>
      </w:r>
    </w:p>
    <w:p w14:paraId="25E9D073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33-40</w:t>
      </w:r>
      <w:r w:rsidRPr="00422CE3">
        <w:rPr>
          <w:sz w:val="24"/>
          <w:szCs w:val="24"/>
        </w:rPr>
        <w:tab/>
        <w:t xml:space="preserve">All </w:t>
      </w:r>
      <w:proofErr w:type="spellStart"/>
      <w:r w:rsidRPr="00422CE3">
        <w:rPr>
          <w:sz w:val="24"/>
          <w:szCs w:val="24"/>
        </w:rPr>
        <w:t>Adv+Ret</w:t>
      </w:r>
      <w:proofErr w:type="spellEnd"/>
      <w:r w:rsidRPr="00422CE3">
        <w:rPr>
          <w:sz w:val="24"/>
          <w:szCs w:val="24"/>
        </w:rPr>
        <w:t>, 1s+2L+4M</w:t>
      </w:r>
      <w:r w:rsidRPr="00422CE3">
        <w:rPr>
          <w:b/>
          <w:sz w:val="24"/>
          <w:szCs w:val="24"/>
        </w:rPr>
        <w:t xml:space="preserve"> also </w:t>
      </w:r>
      <w:r w:rsidRPr="00422CE3">
        <w:rPr>
          <w:sz w:val="24"/>
          <w:szCs w:val="24"/>
        </w:rPr>
        <w:t>3s+2M+4L circle 4H round to left to end in line across (1s &amp; 3s in centre of line)</w:t>
      </w:r>
    </w:p>
    <w:p w14:paraId="15EE955C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41-48</w:t>
      </w:r>
      <w:r w:rsidRPr="00422CE3">
        <w:rPr>
          <w:sz w:val="24"/>
          <w:szCs w:val="24"/>
        </w:rPr>
        <w:tab/>
        <w:t xml:space="preserve">All </w:t>
      </w:r>
      <w:proofErr w:type="spellStart"/>
      <w:r w:rsidRPr="00422CE3">
        <w:rPr>
          <w:sz w:val="24"/>
          <w:szCs w:val="24"/>
        </w:rPr>
        <w:t>Adv+Ret</w:t>
      </w:r>
      <w:proofErr w:type="spellEnd"/>
      <w:r w:rsidRPr="00422CE3">
        <w:rPr>
          <w:sz w:val="24"/>
          <w:szCs w:val="24"/>
        </w:rPr>
        <w:t xml:space="preserve">, circle 8H round 1/2 way to end in </w:t>
      </w:r>
      <w:proofErr w:type="spellStart"/>
      <w:proofErr w:type="gramStart"/>
      <w:r w:rsidRPr="00422CE3">
        <w:rPr>
          <w:sz w:val="24"/>
          <w:szCs w:val="24"/>
        </w:rPr>
        <w:t>Sq.Set</w:t>
      </w:r>
      <w:proofErr w:type="spellEnd"/>
      <w:proofErr w:type="gramEnd"/>
      <w:r w:rsidRPr="00422CE3">
        <w:rPr>
          <w:sz w:val="24"/>
          <w:szCs w:val="24"/>
        </w:rPr>
        <w:t xml:space="preserve"> opposite to original places</w:t>
      </w:r>
    </w:p>
    <w:p w14:paraId="7CE4AC2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PART 3</w:t>
      </w:r>
    </w:p>
    <w:p w14:paraId="6BAC79A7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49-72</w:t>
      </w:r>
      <w:r w:rsidRPr="00422CE3">
        <w:rPr>
          <w:sz w:val="24"/>
          <w:szCs w:val="24"/>
        </w:rPr>
        <w:tab/>
        <w:t>Repeat PART 2 with 2s &amp; 4s</w:t>
      </w:r>
      <w:r w:rsidRPr="00422CE3">
        <w:rPr>
          <w:b/>
          <w:sz w:val="24"/>
          <w:szCs w:val="24"/>
        </w:rPr>
        <w:t xml:space="preserve"> as </w:t>
      </w:r>
      <w:r w:rsidRPr="00422CE3">
        <w:rPr>
          <w:sz w:val="24"/>
          <w:szCs w:val="24"/>
        </w:rPr>
        <w:t>dancing couples, all ending in original places</w:t>
      </w:r>
    </w:p>
    <w:p w14:paraId="52C3EBAF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PART 4</w:t>
      </w:r>
    </w:p>
    <w:p w14:paraId="413587B1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73-96</w:t>
      </w:r>
      <w:r w:rsidRPr="00422CE3">
        <w:rPr>
          <w:sz w:val="24"/>
          <w:szCs w:val="24"/>
        </w:rPr>
        <w:tab/>
        <w:t>Repeat PART 1</w:t>
      </w:r>
    </w:p>
    <w:p w14:paraId="3C529AAD" w14:textId="77777777" w:rsidR="00CC2EB0" w:rsidRPr="00422CE3" w:rsidRDefault="00CC2EB0" w:rsidP="00CC2EB0">
      <w:pPr>
        <w:rPr>
          <w:sz w:val="24"/>
          <w:szCs w:val="24"/>
        </w:rPr>
      </w:pPr>
    </w:p>
    <w:p w14:paraId="76DB287A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OH WHISTLE &amp; I'LL COME TAE YE, MY LAD  (J8x32)  3C (4C set)</w:t>
      </w:r>
      <w:r w:rsidRPr="00422CE3">
        <w:rPr>
          <w:sz w:val="24"/>
          <w:szCs w:val="24"/>
        </w:rPr>
        <w:tab/>
        <w:t>RSCDS Bk 24</w:t>
      </w:r>
    </w:p>
    <w:p w14:paraId="65F9F858" w14:textId="6C398CCB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1s &amp; 3s cross RH to dance reel of 3 with 2s. (1s out &amp; down, 2s in &amp; up)</w:t>
      </w:r>
    </w:p>
    <w:p w14:paraId="41B94194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>1s &amp; 3s cross back RH to dance reels of 3 on own sides.</w:t>
      </w:r>
    </w:p>
    <w:p w14:paraId="7B159D09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17-24.</w:t>
      </w:r>
      <w:r w:rsidRPr="00422CE3">
        <w:rPr>
          <w:sz w:val="24"/>
          <w:szCs w:val="24"/>
        </w:rPr>
        <w:tab/>
        <w:t>1s cast below 3s, meet, lead up &amp; cast to 2nd place.</w:t>
      </w:r>
    </w:p>
    <w:p w14:paraId="07364D0C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25-32.</w:t>
      </w:r>
      <w:r w:rsidRPr="00422CE3">
        <w:rPr>
          <w:sz w:val="24"/>
          <w:szCs w:val="24"/>
        </w:rPr>
        <w:tab/>
        <w:t>2s+1s+3s set &amp; cross RH, set &amp; cross back.</w:t>
      </w:r>
    </w:p>
    <w:p w14:paraId="4B544336" w14:textId="77777777" w:rsidR="00CC2EB0" w:rsidRPr="00422CE3" w:rsidRDefault="00CC2EB0" w:rsidP="00CC2EB0">
      <w:pPr>
        <w:rPr>
          <w:sz w:val="24"/>
          <w:szCs w:val="24"/>
        </w:rPr>
      </w:pPr>
    </w:p>
    <w:p w14:paraId="31721F64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PAMELA'S STRATHSPEY  (S3x32)  3C Set</w:t>
      </w:r>
      <w:r w:rsidRPr="00422CE3">
        <w:rPr>
          <w:sz w:val="24"/>
          <w:szCs w:val="24"/>
        </w:rPr>
        <w:tab/>
        <w:t>Isla Henderson  In Honour Of Volume 3</w:t>
      </w:r>
    </w:p>
    <w:p w14:paraId="34DE3433" w14:textId="4E7674F8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2s followed by 1s lead down (3 steps), 1s followed by 2s lead up, 1s cast to 2nd place, 2s finish in 1st place facing out</w:t>
      </w:r>
    </w:p>
    <w:p w14:paraId="4B8567D6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>2s+1s+3s dance mirror reels of 3 on sides (2s out/down, 1s in/ down, 3s out/up). 1s finish facing 1st corners</w:t>
      </w:r>
    </w:p>
    <w:p w14:paraId="57ED586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 xml:space="preserve">1s dance Corner </w:t>
      </w:r>
      <w:proofErr w:type="spellStart"/>
      <w:r w:rsidRPr="00422CE3">
        <w:rPr>
          <w:sz w:val="24"/>
          <w:szCs w:val="24"/>
        </w:rPr>
        <w:t>Pass+Turn</w:t>
      </w:r>
      <w:proofErr w:type="spellEnd"/>
      <w:r w:rsidRPr="00422CE3">
        <w:rPr>
          <w:sz w:val="24"/>
          <w:szCs w:val="24"/>
        </w:rPr>
        <w:t xml:space="preserve"> with 1st corners, pass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; dance Corner </w:t>
      </w:r>
      <w:proofErr w:type="spellStart"/>
      <w:r w:rsidRPr="00422CE3">
        <w:rPr>
          <w:sz w:val="24"/>
          <w:szCs w:val="24"/>
        </w:rPr>
        <w:t>Pass+Turn</w:t>
      </w:r>
      <w:proofErr w:type="spellEnd"/>
      <w:r w:rsidRPr="00422CE3">
        <w:rPr>
          <w:sz w:val="24"/>
          <w:szCs w:val="24"/>
        </w:rPr>
        <w:t xml:space="preserve"> with 2nd corners. 1s finish in 2nd place own side facing out</w:t>
      </w:r>
    </w:p>
    <w:p w14:paraId="476460B2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</w:r>
      <w:r w:rsidRPr="00422CE3">
        <w:rPr>
          <w:sz w:val="24"/>
          <w:szCs w:val="24"/>
          <w:lang w:val="en-US"/>
        </w:rPr>
        <w:t>Promenade (Chaperoned) Chain progression</w:t>
      </w:r>
      <w:r w:rsidRPr="00422CE3">
        <w:rPr>
          <w:sz w:val="24"/>
          <w:szCs w:val="24"/>
        </w:rPr>
        <w:t>:</w:t>
      </w:r>
    </w:p>
    <w:p w14:paraId="70DE763C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ab/>
        <w:t>25-26    2s &amp; 3s 3/4 turn partner RH into middle while 1s dance clockwise 1/4 round the set picking up 2L/3M …</w:t>
      </w:r>
    </w:p>
    <w:p w14:paraId="216AD96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ab/>
        <w:t xml:space="preserve">27-30    who promenade 1/2 way clockwise </w:t>
      </w:r>
      <w:r w:rsidRPr="00422CE3">
        <w:rPr>
          <w:b/>
          <w:sz w:val="24"/>
          <w:szCs w:val="24"/>
        </w:rPr>
        <w:t>while</w:t>
      </w:r>
      <w:r w:rsidRPr="00422CE3">
        <w:rPr>
          <w:sz w:val="24"/>
          <w:szCs w:val="24"/>
        </w:rPr>
        <w:t xml:space="preserve"> middle people (2M + 3L) turn LH 1.1/2.</w:t>
      </w:r>
    </w:p>
    <w:p w14:paraId="1B222233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ab/>
        <w:t xml:space="preserve">31-32    2s &amp; 3s turn partner RH 3/4 to own sides </w:t>
      </w:r>
      <w:r w:rsidRPr="00422CE3">
        <w:rPr>
          <w:b/>
          <w:sz w:val="24"/>
          <w:szCs w:val="24"/>
        </w:rPr>
        <w:t>while</w:t>
      </w:r>
      <w:r w:rsidRPr="00422CE3">
        <w:rPr>
          <w:sz w:val="24"/>
          <w:szCs w:val="24"/>
        </w:rPr>
        <w:t xml:space="preserve"> 1s dance clockwise 1/4 round to end in 2nd place. 3 1 2</w:t>
      </w:r>
    </w:p>
    <w:p w14:paraId="0DE8978A" w14:textId="77777777" w:rsidR="00CC2EB0" w:rsidRPr="00422CE3" w:rsidRDefault="00CC2EB0" w:rsidP="00CC2EB0">
      <w:pPr>
        <w:rPr>
          <w:sz w:val="24"/>
          <w:szCs w:val="24"/>
        </w:rPr>
      </w:pPr>
    </w:p>
    <w:p w14:paraId="1CA9E6DA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ANNIVERSARY REEL  (R4x32)  4C set</w:t>
      </w:r>
      <w:r w:rsidRPr="00422CE3">
        <w:rPr>
          <w:sz w:val="24"/>
          <w:szCs w:val="24"/>
        </w:rPr>
        <w:tab/>
        <w:t>S Muir  RSCDS Bk 36</w:t>
      </w:r>
    </w:p>
    <w:p w14:paraId="565840C1" w14:textId="44D43960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1s cross RH &amp; cast 1 place, 1s dance 1/2 Fig of 8 round 2s</w:t>
      </w:r>
    </w:p>
    <w:p w14:paraId="12B91E3B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>1L dances full reel of 3 with 2s while 1M dances 1/2 reel with 3s &amp; 1/2 reel with 4s</w:t>
      </w:r>
    </w:p>
    <w:p w14:paraId="62C98969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>1s dance LH across with 3s, 1s dance RH across (1L with 2s &amp; 1M with 4s)</w:t>
      </w:r>
    </w:p>
    <w:p w14:paraId="68A96206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 xml:space="preserve">1s pass </w:t>
      </w:r>
      <w:proofErr w:type="spellStart"/>
      <w:r w:rsidRPr="00422CE3">
        <w:rPr>
          <w:sz w:val="24"/>
          <w:szCs w:val="24"/>
        </w:rPr>
        <w:t>LSh</w:t>
      </w:r>
      <w:proofErr w:type="spellEnd"/>
      <w:r w:rsidRPr="00422CE3">
        <w:rPr>
          <w:sz w:val="24"/>
          <w:szCs w:val="24"/>
        </w:rPr>
        <w:t xml:space="preserve"> to dance 1/2 reel of 4 with 3s, turn RH to opposite sides while 4s set advancing &amp; 1s+4s dance RH across 1/2 way round to new places</w:t>
      </w:r>
    </w:p>
    <w:p w14:paraId="4AE732FD" w14:textId="77777777" w:rsidR="00CC2EB0" w:rsidRPr="00422CE3" w:rsidRDefault="00CC2EB0" w:rsidP="00CC2EB0">
      <w:pPr>
        <w:rPr>
          <w:sz w:val="24"/>
          <w:szCs w:val="24"/>
        </w:rPr>
      </w:pPr>
    </w:p>
    <w:p w14:paraId="0F4CE8CE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MIST O'ER THE LOCH  (S8x32)  3C (4C set)</w:t>
      </w:r>
      <w:r w:rsidRPr="00422CE3">
        <w:rPr>
          <w:sz w:val="24"/>
          <w:szCs w:val="24"/>
        </w:rPr>
        <w:tab/>
        <w:t>Mervyn Short  Queen's Diamond Jubilee</w:t>
      </w:r>
    </w:p>
    <w:p w14:paraId="60994998" w14:textId="69697F7E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 xml:space="preserve">1s+2s set &amp; circle Left 1/2 way, 2s+1s turn 2H 1.1/2 </w:t>
      </w:r>
      <w:proofErr w:type="gramStart"/>
      <w:r w:rsidRPr="00422CE3">
        <w:rPr>
          <w:sz w:val="24"/>
          <w:szCs w:val="24"/>
        </w:rPr>
        <w:t>times  2</w:t>
      </w:r>
      <w:proofErr w:type="gramEnd"/>
      <w:r w:rsidRPr="00422CE3">
        <w:rPr>
          <w:sz w:val="24"/>
          <w:szCs w:val="24"/>
        </w:rPr>
        <w:t xml:space="preserve"> 1 3</w:t>
      </w:r>
    </w:p>
    <w:p w14:paraId="73A939FC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 xml:space="preserve">1s dance 1/2 figure of 8, (1M with 2s, 1L with 3s) to end 2nd place opposite side, 1s dance 1/2 </w:t>
      </w:r>
      <w:proofErr w:type="spellStart"/>
      <w:r w:rsidRPr="00422CE3">
        <w:rPr>
          <w:sz w:val="24"/>
          <w:szCs w:val="24"/>
        </w:rPr>
        <w:t>diag</w:t>
      </w:r>
      <w:proofErr w:type="spellEnd"/>
      <w:r w:rsidRPr="00422CE3">
        <w:rPr>
          <w:sz w:val="24"/>
          <w:szCs w:val="24"/>
        </w:rPr>
        <w:t xml:space="preserve"> R&amp;L (1L up, 1M down)</w:t>
      </w:r>
    </w:p>
    <w:p w14:paraId="3E227CB9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17-20</w:t>
      </w:r>
      <w:r w:rsidRPr="00422CE3">
        <w:rPr>
          <w:sz w:val="24"/>
          <w:szCs w:val="24"/>
        </w:rPr>
        <w:tab/>
        <w:t>1s dance 1/2 Fig of 8 (1M down, 1L up) &amp; end 2nd place opposite side</w:t>
      </w:r>
    </w:p>
    <w:p w14:paraId="4C17889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21-24</w:t>
      </w:r>
      <w:r w:rsidRPr="00422CE3">
        <w:rPr>
          <w:sz w:val="24"/>
          <w:szCs w:val="24"/>
        </w:rPr>
        <w:tab/>
        <w:t xml:space="preserve">1s dance 1/2 </w:t>
      </w:r>
      <w:proofErr w:type="spellStart"/>
      <w:r w:rsidRPr="00422CE3">
        <w:rPr>
          <w:sz w:val="24"/>
          <w:szCs w:val="24"/>
        </w:rPr>
        <w:t>diag</w:t>
      </w:r>
      <w:proofErr w:type="spellEnd"/>
      <w:r w:rsidRPr="00422CE3">
        <w:rPr>
          <w:sz w:val="24"/>
          <w:szCs w:val="24"/>
        </w:rPr>
        <w:t xml:space="preserve"> R&amp;L (1M up, 1L down) 1s end passing LSH to face 1st corner (</w:t>
      </w:r>
      <w:proofErr w:type="spellStart"/>
      <w:r w:rsidRPr="00422CE3">
        <w:rPr>
          <w:sz w:val="24"/>
          <w:szCs w:val="24"/>
        </w:rPr>
        <w:t>pstns</w:t>
      </w:r>
      <w:proofErr w:type="spellEnd"/>
      <w:r w:rsidRPr="00422CE3">
        <w:rPr>
          <w:sz w:val="24"/>
          <w:szCs w:val="24"/>
        </w:rPr>
        <w:t>)</w:t>
      </w:r>
    </w:p>
    <w:p w14:paraId="3DDF07D4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25-28</w:t>
      </w:r>
      <w:r w:rsidRPr="00422CE3">
        <w:rPr>
          <w:sz w:val="24"/>
          <w:szCs w:val="24"/>
        </w:rPr>
        <w:tab/>
        <w:t xml:space="preserve">1s dance </w:t>
      </w:r>
      <w:proofErr w:type="spellStart"/>
      <w:r w:rsidRPr="00422CE3">
        <w:rPr>
          <w:sz w:val="24"/>
          <w:szCs w:val="24"/>
        </w:rPr>
        <w:t>Pass+Turn</w:t>
      </w:r>
      <w:proofErr w:type="spellEnd"/>
      <w:r w:rsidRPr="00422CE3">
        <w:rPr>
          <w:sz w:val="24"/>
          <w:szCs w:val="24"/>
        </w:rPr>
        <w:t xml:space="preserve"> with 1st corners (corners turn 2H &amp; twirl to end in </w:t>
      </w:r>
      <w:proofErr w:type="spellStart"/>
      <w:r w:rsidRPr="00422CE3">
        <w:rPr>
          <w:sz w:val="24"/>
          <w:szCs w:val="24"/>
        </w:rPr>
        <w:t xml:space="preserve">each </w:t>
      </w:r>
      <w:proofErr w:type="gramStart"/>
      <w:r w:rsidRPr="00422CE3">
        <w:rPr>
          <w:sz w:val="24"/>
          <w:szCs w:val="24"/>
        </w:rPr>
        <w:t>others</w:t>
      </w:r>
      <w:proofErr w:type="spellEnd"/>
      <w:proofErr w:type="gramEnd"/>
      <w:r w:rsidRPr="00422CE3">
        <w:rPr>
          <w:sz w:val="24"/>
          <w:szCs w:val="24"/>
        </w:rPr>
        <w:t xml:space="preserve"> places) &amp; 1s pass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 to face 2nd corner (</w:t>
      </w:r>
      <w:proofErr w:type="spellStart"/>
      <w:r w:rsidRPr="00422CE3">
        <w:rPr>
          <w:sz w:val="24"/>
          <w:szCs w:val="24"/>
        </w:rPr>
        <w:t>pstns</w:t>
      </w:r>
      <w:proofErr w:type="spellEnd"/>
      <w:r w:rsidRPr="00422CE3">
        <w:rPr>
          <w:sz w:val="24"/>
          <w:szCs w:val="24"/>
        </w:rPr>
        <w:t>)</w:t>
      </w:r>
    </w:p>
    <w:p w14:paraId="303C3219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29-32</w:t>
      </w:r>
      <w:r w:rsidRPr="00422CE3">
        <w:rPr>
          <w:sz w:val="24"/>
          <w:szCs w:val="24"/>
        </w:rPr>
        <w:tab/>
        <w:t>1s repeat with 2nd corner (</w:t>
      </w:r>
      <w:proofErr w:type="spellStart"/>
      <w:r w:rsidRPr="00422CE3">
        <w:rPr>
          <w:sz w:val="24"/>
          <w:szCs w:val="24"/>
        </w:rPr>
        <w:t>pstns</w:t>
      </w:r>
      <w:proofErr w:type="spellEnd"/>
      <w:r w:rsidRPr="00422CE3">
        <w:rPr>
          <w:sz w:val="24"/>
          <w:szCs w:val="24"/>
        </w:rPr>
        <w:t xml:space="preserve">) then 1s pass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 to 2nd place own </w:t>
      </w:r>
      <w:proofErr w:type="gramStart"/>
      <w:r w:rsidRPr="00422CE3">
        <w:rPr>
          <w:sz w:val="24"/>
          <w:szCs w:val="24"/>
        </w:rPr>
        <w:t>side  2</w:t>
      </w:r>
      <w:proofErr w:type="gramEnd"/>
      <w:r w:rsidRPr="00422CE3">
        <w:rPr>
          <w:sz w:val="24"/>
          <w:szCs w:val="24"/>
        </w:rPr>
        <w:t xml:space="preserve"> 1 3</w:t>
      </w:r>
    </w:p>
    <w:p w14:paraId="435E7669" w14:textId="77777777" w:rsidR="00CC2EB0" w:rsidRPr="00422CE3" w:rsidRDefault="00CC2EB0" w:rsidP="00CC2EB0">
      <w:pPr>
        <w:rPr>
          <w:sz w:val="24"/>
          <w:szCs w:val="24"/>
        </w:rPr>
      </w:pPr>
    </w:p>
    <w:p w14:paraId="2CE0EC0C" w14:textId="77777777" w:rsidR="00CC2EB0" w:rsidRPr="00422CE3" w:rsidRDefault="00CC2EB0" w:rsidP="00CC2EB0">
      <w:pPr>
        <w:pStyle w:val="Minicrib"/>
        <w:rPr>
          <w:sz w:val="24"/>
          <w:szCs w:val="24"/>
        </w:rPr>
      </w:pPr>
      <w:r w:rsidRPr="00422CE3">
        <w:rPr>
          <w:sz w:val="24"/>
          <w:szCs w:val="24"/>
        </w:rPr>
        <w:t>THE EDINBURGH TOY SHOP  (J8x32)  3C (4C set)</w:t>
      </w:r>
      <w:r w:rsidRPr="00422CE3">
        <w:rPr>
          <w:sz w:val="24"/>
          <w:szCs w:val="24"/>
        </w:rPr>
        <w:tab/>
        <w:t>Ethan Bailey  RSCDS Bk 51</w:t>
      </w:r>
    </w:p>
    <w:p w14:paraId="6B39A20E" w14:textId="2C35F411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1- 8</w:t>
      </w:r>
      <w:r w:rsidRPr="00422CE3">
        <w:rPr>
          <w:sz w:val="24"/>
          <w:szCs w:val="24"/>
        </w:rPr>
        <w:tab/>
        <w:t>1s set, dance down &amp; cast up round 3s (2s step up 3-4), 2s+1s+3s set</w:t>
      </w:r>
    </w:p>
    <w:p w14:paraId="1D0AE3A1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 xml:space="preserve"> 9-16</w:t>
      </w:r>
      <w:r w:rsidRPr="00422CE3">
        <w:rPr>
          <w:sz w:val="24"/>
          <w:szCs w:val="24"/>
        </w:rPr>
        <w:tab/>
        <w:t xml:space="preserve">1/2 Fig 8 (1L round 2M, 1M round 3L) to 2nd place </w:t>
      </w:r>
      <w:proofErr w:type="spellStart"/>
      <w:r w:rsidRPr="00422CE3">
        <w:rPr>
          <w:sz w:val="24"/>
          <w:szCs w:val="24"/>
        </w:rPr>
        <w:t>opp</w:t>
      </w:r>
      <w:proofErr w:type="spellEnd"/>
      <w:r w:rsidRPr="00422CE3">
        <w:rPr>
          <w:sz w:val="24"/>
          <w:szCs w:val="24"/>
        </w:rPr>
        <w:t xml:space="preserve"> sides, 2s+1s+3s set &amp; 1s turn LH to face 1st corners</w:t>
      </w:r>
    </w:p>
    <w:p w14:paraId="45CB6ABC" w14:textId="77777777" w:rsidR="00CC2EB0" w:rsidRPr="00422CE3" w:rsidRDefault="00CC2EB0" w:rsidP="00CC2EB0">
      <w:pPr>
        <w:pStyle w:val="DanceBody"/>
        <w:rPr>
          <w:sz w:val="24"/>
          <w:szCs w:val="24"/>
        </w:rPr>
      </w:pPr>
      <w:r w:rsidRPr="00422CE3">
        <w:rPr>
          <w:sz w:val="24"/>
          <w:szCs w:val="24"/>
        </w:rPr>
        <w:t>17-24</w:t>
      </w:r>
      <w:r w:rsidRPr="00422CE3">
        <w:rPr>
          <w:sz w:val="24"/>
          <w:szCs w:val="24"/>
        </w:rPr>
        <w:tab/>
        <w:t xml:space="preserve">1s turn 1st corner RH, pass partner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, turn 2nd corner RH, pass partner </w:t>
      </w:r>
      <w:proofErr w:type="spellStart"/>
      <w:r w:rsidRPr="00422CE3">
        <w:rPr>
          <w:sz w:val="24"/>
          <w:szCs w:val="24"/>
        </w:rPr>
        <w:t>RSh</w:t>
      </w:r>
      <w:proofErr w:type="spellEnd"/>
      <w:r w:rsidRPr="00422CE3">
        <w:rPr>
          <w:sz w:val="24"/>
          <w:szCs w:val="24"/>
        </w:rPr>
        <w:t xml:space="preserve"> to 2nd place own sides</w:t>
      </w:r>
    </w:p>
    <w:p w14:paraId="27CA8092" w14:textId="77777777" w:rsidR="00CC2EB0" w:rsidRPr="00422CE3" w:rsidRDefault="00CC2EB0" w:rsidP="00CC2EB0">
      <w:pPr>
        <w:pStyle w:val="DanceBody"/>
        <w:keepNext w:val="0"/>
        <w:rPr>
          <w:sz w:val="24"/>
          <w:szCs w:val="24"/>
        </w:rPr>
      </w:pPr>
      <w:r w:rsidRPr="00422CE3">
        <w:rPr>
          <w:sz w:val="24"/>
          <w:szCs w:val="24"/>
        </w:rPr>
        <w:t>25-32</w:t>
      </w:r>
      <w:r w:rsidRPr="00422CE3">
        <w:rPr>
          <w:sz w:val="24"/>
          <w:szCs w:val="24"/>
        </w:rPr>
        <w:tab/>
        <w:t>2s+1s+3s circle 6H round &amp; back</w:t>
      </w:r>
    </w:p>
    <w:p w14:paraId="57148046" w14:textId="77777777" w:rsidR="00CC2EB0" w:rsidRPr="00422CE3" w:rsidRDefault="00CC2EB0" w:rsidP="00CC2EB0">
      <w:pPr>
        <w:rPr>
          <w:sz w:val="24"/>
          <w:szCs w:val="24"/>
        </w:rPr>
      </w:pPr>
    </w:p>
    <w:sectPr w:rsidR="00CC2EB0" w:rsidRPr="00422CE3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C471C" w14:textId="77777777" w:rsidR="005275AD" w:rsidRDefault="005275AD" w:rsidP="00951DC9">
      <w:r>
        <w:separator/>
      </w:r>
    </w:p>
  </w:endnote>
  <w:endnote w:type="continuationSeparator" w:id="0">
    <w:p w14:paraId="0D67302C" w14:textId="77777777" w:rsidR="005275AD" w:rsidRDefault="005275AD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B22D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DA4B" w14:textId="77777777" w:rsidR="005275AD" w:rsidRDefault="005275AD" w:rsidP="00951DC9">
      <w:r>
        <w:separator/>
      </w:r>
    </w:p>
  </w:footnote>
  <w:footnote w:type="continuationSeparator" w:id="0">
    <w:p w14:paraId="0CB056EA" w14:textId="77777777" w:rsidR="005275AD" w:rsidRDefault="005275AD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C2EB0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2CE3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275AD"/>
    <w:rsid w:val="0053036E"/>
    <w:rsid w:val="00537A30"/>
    <w:rsid w:val="00537FB7"/>
    <w:rsid w:val="00543C4E"/>
    <w:rsid w:val="00551063"/>
    <w:rsid w:val="005658AD"/>
    <w:rsid w:val="0057615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5F5FCB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2EB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ECB5D"/>
  <w15:docId w15:val="{C412CA9F-12EF-4F7D-A412-880A3706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4</TotalTime>
  <Pages>3</Pages>
  <Words>1276</Words>
  <Characters>4838</Characters>
  <Application>Microsoft Office Word</Application>
  <DocSecurity>0</DocSecurity>
  <Lines>109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6025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2</cp:revision>
  <dcterms:created xsi:type="dcterms:W3CDTF">2026-09-02T15:48:00Z</dcterms:created>
  <dcterms:modified xsi:type="dcterms:W3CDTF">2026-09-02T15:52:00Z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