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B78B" w14:textId="10B174A9" w:rsidR="00951DC9" w:rsidRPr="00C7316C" w:rsidRDefault="00C7316C" w:rsidP="00BF30C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Monday 9 November 2026</w:t>
      </w:r>
    </w:p>
    <w:p w14:paraId="70C53F0F" w14:textId="77777777" w:rsidR="00C7316C" w:rsidRPr="00C7316C" w:rsidRDefault="00C7316C" w:rsidP="00BF30CD">
      <w:pPr>
        <w:rPr>
          <w:sz w:val="24"/>
          <w:szCs w:val="24"/>
        </w:rPr>
      </w:pPr>
    </w:p>
    <w:p w14:paraId="15B571F0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THE PROVOST WYND  (R8x32)  3C (4C set)</w:t>
      </w:r>
      <w:r w:rsidRPr="00C7316C">
        <w:rPr>
          <w:sz w:val="24"/>
          <w:szCs w:val="24"/>
        </w:rPr>
        <w:tab/>
        <w:t>Roy Goldring  24 G &amp; S Dances</w:t>
      </w:r>
    </w:p>
    <w:p w14:paraId="62BBD8DA" w14:textId="59CC8274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 xml:space="preserve">1s+2s+3s dance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reels of 3 on own side</w:t>
      </w:r>
    </w:p>
    <w:p w14:paraId="5B7B062D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>1M+2L turn RH, 1L+2M turn LH</w:t>
      </w:r>
    </w:p>
    <w:p w14:paraId="19A8DB2B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>1s cross RH, cast down 2 places, cross LH &amp; cast up 1 place (2s step up 19-20)</w:t>
      </w:r>
    </w:p>
    <w:p w14:paraId="7DECCCE5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1s+3s dance RH across.  2s+1s dance LH across</w:t>
      </w:r>
    </w:p>
    <w:p w14:paraId="44797219" w14:textId="77777777" w:rsidR="00BF30CD" w:rsidRPr="00C7316C" w:rsidRDefault="00BF30CD" w:rsidP="00BF30CD">
      <w:pPr>
        <w:rPr>
          <w:sz w:val="24"/>
          <w:szCs w:val="24"/>
        </w:rPr>
      </w:pPr>
    </w:p>
    <w:p w14:paraId="6B411226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THE HAPPY MEETING  (J8x32)  2C (4C set)</w:t>
      </w:r>
      <w:r w:rsidRPr="00C7316C">
        <w:rPr>
          <w:sz w:val="24"/>
          <w:szCs w:val="24"/>
        </w:rPr>
        <w:tab/>
        <w:t>RSCDS Bk 29</w:t>
      </w:r>
    </w:p>
    <w:p w14:paraId="3AE70F90" w14:textId="3712E752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1- 8</w:t>
      </w:r>
      <w:r w:rsidRPr="00C7316C">
        <w:rPr>
          <w:sz w:val="24"/>
          <w:szCs w:val="24"/>
        </w:rPr>
        <w:tab/>
        <w:t xml:space="preserve">1M+2L cross passing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, dance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 round partner, pass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up/down &amp; dance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round standing Man/Lady (1M round 2M, 2L round 1L)</w:t>
      </w:r>
    </w:p>
    <w:p w14:paraId="4D4CCF51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 xml:space="preserve">1L+2M cross passing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, dance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round partner, pass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 up/down &amp; dance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 round standing Man/Lady (2M round 1M, 1L round 2L)</w:t>
      </w:r>
    </w:p>
    <w:p w14:paraId="16BA459F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 xml:space="preserve">1s dance 4 slip </w:t>
      </w:r>
      <w:proofErr w:type="gramStart"/>
      <w:r w:rsidRPr="00C7316C">
        <w:rPr>
          <w:sz w:val="24"/>
          <w:szCs w:val="24"/>
        </w:rPr>
        <w:t>step</w:t>
      </w:r>
      <w:proofErr w:type="gramEnd"/>
      <w:r w:rsidRPr="00C7316C">
        <w:rPr>
          <w:sz w:val="24"/>
          <w:szCs w:val="24"/>
        </w:rPr>
        <w:t xml:space="preserve"> down middle, set to each other, slip step up to top &amp; cast to 2nd place</w:t>
      </w:r>
    </w:p>
    <w:p w14:paraId="030DAD85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 xml:space="preserve">2s+1s </w:t>
      </w:r>
      <w:proofErr w:type="spellStart"/>
      <w:r w:rsidRPr="00C7316C">
        <w:rPr>
          <w:sz w:val="24"/>
          <w:szCs w:val="24"/>
        </w:rPr>
        <w:t>Adv+Ret</w:t>
      </w:r>
      <w:proofErr w:type="spellEnd"/>
      <w:r w:rsidRPr="00C7316C">
        <w:rPr>
          <w:sz w:val="24"/>
          <w:szCs w:val="24"/>
        </w:rPr>
        <w:t xml:space="preserve"> clapping on bar 28 &amp; turn partners RH</w:t>
      </w:r>
    </w:p>
    <w:p w14:paraId="03D327DB" w14:textId="77777777" w:rsidR="00BF30CD" w:rsidRPr="00C7316C" w:rsidRDefault="00BF30CD" w:rsidP="00BF30CD">
      <w:pPr>
        <w:rPr>
          <w:sz w:val="24"/>
          <w:szCs w:val="24"/>
        </w:rPr>
      </w:pPr>
    </w:p>
    <w:p w14:paraId="5858D0B8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CANADIAN LANDSCAPE  (S3x32)  3C Set</w:t>
      </w:r>
      <w:r w:rsidRPr="00C7316C">
        <w:rPr>
          <w:sz w:val="24"/>
          <w:szCs w:val="24"/>
        </w:rPr>
        <w:tab/>
        <w:t>Karen &amp; Scott MacCrone  RSCDS Book 54</w:t>
      </w:r>
    </w:p>
    <w:p w14:paraId="3FC1FB5F" w14:textId="2C65CC3B" w:rsidR="00BF30CD" w:rsidRPr="00C7316C" w:rsidRDefault="00BF30CD" w:rsidP="00BF30CD">
      <w:pPr>
        <w:pStyle w:val="DanceBody"/>
        <w:rPr>
          <w:b/>
          <w:bCs/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1st and 2nd couples dance the Tourbillion, ending 2 1 3</w:t>
      </w:r>
    </w:p>
    <w:p w14:paraId="0FD554F0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9-12</w:t>
      </w:r>
      <w:r w:rsidRPr="00C7316C">
        <w:rPr>
          <w:sz w:val="24"/>
          <w:szCs w:val="24"/>
        </w:rPr>
        <w:tab/>
        <w:t xml:space="preserve">2s+1s+3s </w:t>
      </w:r>
      <w:proofErr w:type="spellStart"/>
      <w:r w:rsidRPr="00C7316C">
        <w:rPr>
          <w:sz w:val="24"/>
          <w:szCs w:val="24"/>
        </w:rPr>
        <w:t>Set+Link</w:t>
      </w:r>
      <w:proofErr w:type="spellEnd"/>
      <w:r w:rsidRPr="00C7316C">
        <w:rPr>
          <w:sz w:val="24"/>
          <w:szCs w:val="24"/>
        </w:rPr>
        <w:t>, all end in lines across (1M between 3s at top facing down, 1L between 2s facing up)</w:t>
      </w:r>
    </w:p>
    <w:p w14:paraId="06284479" w14:textId="77777777" w:rsidR="00BF30CD" w:rsidRPr="00C7316C" w:rsidRDefault="00BF30CD" w:rsidP="00BF30CD">
      <w:pPr>
        <w:pStyle w:val="DanceBody"/>
        <w:rPr>
          <w:b/>
          <w:bCs/>
          <w:sz w:val="24"/>
          <w:szCs w:val="24"/>
        </w:rPr>
      </w:pPr>
      <w:r w:rsidRPr="00C7316C">
        <w:rPr>
          <w:sz w:val="24"/>
          <w:szCs w:val="24"/>
        </w:rPr>
        <w:t>13-16</w:t>
      </w:r>
      <w:r w:rsidRPr="00C7316C">
        <w:rPr>
          <w:sz w:val="24"/>
          <w:szCs w:val="24"/>
        </w:rPr>
        <w:tab/>
        <w:t xml:space="preserve">1s cross RH &amp; cast right to 2nd place own side, </w:t>
      </w:r>
      <w:r w:rsidRPr="00C7316C">
        <w:rPr>
          <w:b/>
          <w:sz w:val="24"/>
          <w:szCs w:val="24"/>
        </w:rPr>
        <w:t>while</w:t>
      </w:r>
      <w:r w:rsidRPr="00C7316C">
        <w:rPr>
          <w:sz w:val="24"/>
          <w:szCs w:val="24"/>
        </w:rPr>
        <w:t xml:space="preserve"> (bars 15-16) 3L &amp; 2M change places diagonally RH</w:t>
      </w:r>
    </w:p>
    <w:p w14:paraId="51D77BCC" w14:textId="77777777" w:rsidR="00BF30CD" w:rsidRPr="00C7316C" w:rsidRDefault="00BF30CD" w:rsidP="00BF30CD">
      <w:pPr>
        <w:pStyle w:val="DanceBody"/>
        <w:rPr>
          <w:b/>
          <w:bCs/>
          <w:sz w:val="24"/>
          <w:szCs w:val="24"/>
        </w:rPr>
      </w:pPr>
      <w:r w:rsidRPr="00C7316C">
        <w:rPr>
          <w:sz w:val="24"/>
          <w:szCs w:val="24"/>
        </w:rPr>
        <w:t>17-20</w:t>
      </w:r>
      <w:r w:rsidRPr="00C7316C">
        <w:rPr>
          <w:sz w:val="24"/>
          <w:szCs w:val="24"/>
        </w:rPr>
        <w:tab/>
        <w:t xml:space="preserve">1s cross RH and cast right into middle </w:t>
      </w:r>
      <w:r w:rsidRPr="00C7316C">
        <w:rPr>
          <w:b/>
          <w:sz w:val="24"/>
          <w:szCs w:val="24"/>
        </w:rPr>
        <w:t>while</w:t>
      </w:r>
      <w:r w:rsidRPr="00C7316C">
        <w:rPr>
          <w:sz w:val="24"/>
          <w:szCs w:val="24"/>
        </w:rPr>
        <w:t xml:space="preserve"> (bars 19-20) 3M &amp; 2L change places diagonally RH (1L between 2s at top facing down, 1M between 3s)</w:t>
      </w:r>
    </w:p>
    <w:p w14:paraId="52B51088" w14:textId="77777777" w:rsidR="00BF30CD" w:rsidRPr="00C7316C" w:rsidRDefault="00BF30CD" w:rsidP="00BF30CD">
      <w:pPr>
        <w:pStyle w:val="DanceBody"/>
        <w:rPr>
          <w:b/>
          <w:bCs/>
          <w:sz w:val="24"/>
          <w:szCs w:val="24"/>
        </w:rPr>
      </w:pPr>
      <w:r w:rsidRPr="00C7316C">
        <w:rPr>
          <w:sz w:val="24"/>
          <w:szCs w:val="24"/>
        </w:rPr>
        <w:t>21-24</w:t>
      </w:r>
      <w:r w:rsidRPr="00C7316C">
        <w:rPr>
          <w:sz w:val="24"/>
          <w:szCs w:val="24"/>
        </w:rPr>
        <w:tab/>
        <w:t xml:space="preserve">All three couples </w:t>
      </w:r>
      <w:proofErr w:type="spellStart"/>
      <w:r w:rsidRPr="00C7316C">
        <w:rPr>
          <w:sz w:val="24"/>
          <w:szCs w:val="24"/>
        </w:rPr>
        <w:t>Set+Link</w:t>
      </w:r>
      <w:proofErr w:type="spellEnd"/>
      <w:r w:rsidRPr="00C7316C">
        <w:rPr>
          <w:sz w:val="24"/>
          <w:szCs w:val="24"/>
        </w:rPr>
        <w:t>, ending 2 1 3</w:t>
      </w:r>
    </w:p>
    <w:p w14:paraId="07481FEE" w14:textId="77777777" w:rsidR="00BF30CD" w:rsidRPr="00C7316C" w:rsidRDefault="00BF30CD" w:rsidP="00BF30CD">
      <w:pPr>
        <w:pStyle w:val="DanceBody"/>
        <w:keepNext w:val="0"/>
        <w:rPr>
          <w:b/>
          <w:bCs/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1s+3s dance the Espagnole, ending 2 3 1</w:t>
      </w:r>
    </w:p>
    <w:p w14:paraId="61C25738" w14:textId="77777777" w:rsidR="00BF30CD" w:rsidRPr="00C7316C" w:rsidRDefault="00BF30CD" w:rsidP="00BF30CD">
      <w:pPr>
        <w:rPr>
          <w:sz w:val="24"/>
          <w:szCs w:val="24"/>
        </w:rPr>
      </w:pPr>
    </w:p>
    <w:p w14:paraId="49FFF898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THE YOUNG ACCORDION MAN  (R8x32)  3C (4C set)</w:t>
      </w:r>
      <w:r w:rsidRPr="00C7316C">
        <w:rPr>
          <w:sz w:val="24"/>
          <w:szCs w:val="24"/>
        </w:rPr>
        <w:tab/>
        <w:t>Ruth Taylor  Stagger Inn</w:t>
      </w:r>
    </w:p>
    <w:p w14:paraId="0811C1D3" w14:textId="705D6531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 xml:space="preserve">1s+2s+3s </w:t>
      </w:r>
      <w:proofErr w:type="spellStart"/>
      <w:r w:rsidRPr="00C7316C">
        <w:rPr>
          <w:sz w:val="24"/>
          <w:szCs w:val="24"/>
        </w:rPr>
        <w:t>Adv+Ret</w:t>
      </w:r>
      <w:proofErr w:type="spellEnd"/>
      <w:r w:rsidRPr="00C7316C">
        <w:rPr>
          <w:sz w:val="24"/>
          <w:szCs w:val="24"/>
        </w:rPr>
        <w:t>; 1s dance in &amp; cast (2s step up)</w:t>
      </w:r>
    </w:p>
    <w:p w14:paraId="2C456C82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 xml:space="preserve">2s+1s+3s </w:t>
      </w:r>
      <w:proofErr w:type="spellStart"/>
      <w:r w:rsidRPr="00C7316C">
        <w:rPr>
          <w:sz w:val="24"/>
          <w:szCs w:val="24"/>
        </w:rPr>
        <w:t>Adv+Ret</w:t>
      </w:r>
      <w:proofErr w:type="spellEnd"/>
      <w:r w:rsidRPr="00C7316C">
        <w:rPr>
          <w:sz w:val="24"/>
          <w:szCs w:val="24"/>
        </w:rPr>
        <w:t>; 1s turn RH (</w:t>
      </w:r>
      <w:proofErr w:type="spellStart"/>
      <w:r w:rsidRPr="00C7316C">
        <w:rPr>
          <w:sz w:val="24"/>
          <w:szCs w:val="24"/>
        </w:rPr>
        <w:t>birl</w:t>
      </w:r>
      <w:proofErr w:type="spellEnd"/>
      <w:r w:rsidRPr="00C7316C">
        <w:rPr>
          <w:sz w:val="24"/>
          <w:szCs w:val="24"/>
        </w:rPr>
        <w:t>) to finish facing 1st corners</w:t>
      </w:r>
    </w:p>
    <w:p w14:paraId="7E6086AF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17-32</w:t>
      </w:r>
      <w:r w:rsidRPr="00C7316C">
        <w:rPr>
          <w:sz w:val="24"/>
          <w:szCs w:val="24"/>
        </w:rPr>
        <w:tab/>
        <w:t>1s dance Corner Chain with 1st &amp; 2nd corners:</w:t>
      </w:r>
    </w:p>
    <w:p w14:paraId="581BECC2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ab/>
        <w:t xml:space="preserve">1s change pl RH with 1st </w:t>
      </w:r>
      <w:proofErr w:type="spellStart"/>
      <w:r w:rsidRPr="00C7316C">
        <w:rPr>
          <w:sz w:val="24"/>
          <w:szCs w:val="24"/>
        </w:rPr>
        <w:t>crnrs</w:t>
      </w:r>
      <w:proofErr w:type="spellEnd"/>
      <w:r w:rsidRPr="00C7316C">
        <w:rPr>
          <w:sz w:val="24"/>
          <w:szCs w:val="24"/>
        </w:rPr>
        <w:t xml:space="preserve">, 1st </w:t>
      </w:r>
      <w:proofErr w:type="spellStart"/>
      <w:r w:rsidRPr="00C7316C">
        <w:rPr>
          <w:sz w:val="24"/>
          <w:szCs w:val="24"/>
        </w:rPr>
        <w:t>crnrs</w:t>
      </w:r>
      <w:proofErr w:type="spellEnd"/>
      <w:r w:rsidRPr="00C7316C">
        <w:rPr>
          <w:sz w:val="24"/>
          <w:szCs w:val="24"/>
        </w:rPr>
        <w:t xml:space="preserve"> turn LH in centre &amp; return to places giving RH to 1s who turn LH in centre to face 2nd </w:t>
      </w:r>
      <w:proofErr w:type="spellStart"/>
      <w:r w:rsidRPr="00C7316C">
        <w:rPr>
          <w:sz w:val="24"/>
          <w:szCs w:val="24"/>
        </w:rPr>
        <w:t>crnrs</w:t>
      </w:r>
      <w:proofErr w:type="spellEnd"/>
    </w:p>
    <w:p w14:paraId="4256B667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ab/>
        <w:t xml:space="preserve">1s change places RH with 2nd </w:t>
      </w:r>
      <w:proofErr w:type="spellStart"/>
      <w:r w:rsidRPr="00C7316C">
        <w:rPr>
          <w:sz w:val="24"/>
          <w:szCs w:val="24"/>
        </w:rPr>
        <w:t>crnrs</w:t>
      </w:r>
      <w:proofErr w:type="spellEnd"/>
      <w:r w:rsidRPr="00C7316C">
        <w:rPr>
          <w:sz w:val="24"/>
          <w:szCs w:val="24"/>
        </w:rPr>
        <w:t xml:space="preserve">, 2nd </w:t>
      </w:r>
      <w:proofErr w:type="spellStart"/>
      <w:r w:rsidRPr="00C7316C">
        <w:rPr>
          <w:sz w:val="24"/>
          <w:szCs w:val="24"/>
        </w:rPr>
        <w:t>crnrs</w:t>
      </w:r>
      <w:proofErr w:type="spellEnd"/>
      <w:r w:rsidRPr="00C7316C">
        <w:rPr>
          <w:sz w:val="24"/>
          <w:szCs w:val="24"/>
        </w:rPr>
        <w:t xml:space="preserve"> turn LH in centre &amp; return to places giving RH to 1s &amp; 1s end with a 1/2 turn LH to 2nd place own sides.  End 2 1 3</w:t>
      </w:r>
    </w:p>
    <w:p w14:paraId="18FB6DCF" w14:textId="77777777" w:rsidR="00BF30CD" w:rsidRDefault="00BF30CD" w:rsidP="00BF30CD">
      <w:pPr>
        <w:rPr>
          <w:sz w:val="24"/>
          <w:szCs w:val="24"/>
        </w:rPr>
      </w:pPr>
    </w:p>
    <w:p w14:paraId="4952E23B" w14:textId="3B54A1C8" w:rsidR="00C7316C" w:rsidRPr="00C7316C" w:rsidRDefault="00C7316C" w:rsidP="00BF30C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774E9D39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THE BLACK JOKE  (J8x32)  3C (4C set)</w:t>
      </w:r>
      <w:r w:rsidRPr="00C7316C">
        <w:rPr>
          <w:sz w:val="24"/>
          <w:szCs w:val="24"/>
        </w:rPr>
        <w:tab/>
        <w:t>John Nuttall Atholl 60th Anniversary</w:t>
      </w:r>
    </w:p>
    <w:p w14:paraId="1B089173" w14:textId="4E8FA235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Music: "The Black Joke" - 6 bars + 6 bars + 10 bars + 10 bars phrases</w:t>
      </w:r>
    </w:p>
    <w:p w14:paraId="32C09E5A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1- 4</w:t>
      </w:r>
      <w:r w:rsidRPr="00C7316C">
        <w:rPr>
          <w:sz w:val="24"/>
          <w:szCs w:val="24"/>
        </w:rPr>
        <w:tab/>
        <w:t>1s+2s dance 1/2 Double Fig 8 (1s cross down, 2s dance up). 1s finish facing out</w:t>
      </w:r>
    </w:p>
    <w:p w14:paraId="2287B7AB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5- 6</w:t>
      </w:r>
      <w:r w:rsidRPr="00C7316C">
        <w:rPr>
          <w:sz w:val="24"/>
          <w:szCs w:val="24"/>
        </w:rPr>
        <w:tab/>
        <w:t>1s+2s change places (1M+2M LH,1L+2L RH)</w:t>
      </w:r>
    </w:p>
    <w:p w14:paraId="4B9DCDD9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7-10</w:t>
      </w:r>
      <w:r w:rsidRPr="00C7316C">
        <w:rPr>
          <w:sz w:val="24"/>
          <w:szCs w:val="24"/>
        </w:rPr>
        <w:tab/>
        <w:t>1s+3s dance 1/2 Double Fig 8 (1s dance down, 3s cross up). 1s finish facing out</w:t>
      </w:r>
    </w:p>
    <w:p w14:paraId="7FEED68B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11-12</w:t>
      </w:r>
      <w:r w:rsidRPr="00C7316C">
        <w:rPr>
          <w:sz w:val="24"/>
          <w:szCs w:val="24"/>
        </w:rPr>
        <w:tab/>
        <w:t>1s+3s change places (1M+3L LH, 1L+3M RH)</w:t>
      </w:r>
    </w:p>
    <w:p w14:paraId="08A9951A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13-16</w:t>
      </w:r>
      <w:r w:rsidRPr="00C7316C">
        <w:rPr>
          <w:sz w:val="24"/>
          <w:szCs w:val="24"/>
        </w:rPr>
        <w:tab/>
        <w:t>1s cross RH &amp; cast up</w:t>
      </w:r>
    </w:p>
    <w:p w14:paraId="6CC9AAA2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17-22</w:t>
      </w:r>
      <w:r w:rsidRPr="00C7316C">
        <w:rPr>
          <w:sz w:val="24"/>
          <w:szCs w:val="24"/>
        </w:rPr>
        <w:tab/>
        <w:t xml:space="preserve">2s+1s+3s </w:t>
      </w:r>
      <w:proofErr w:type="spellStart"/>
      <w:r w:rsidRPr="00C7316C">
        <w:rPr>
          <w:sz w:val="24"/>
          <w:szCs w:val="24"/>
        </w:rPr>
        <w:t>Set+Link</w:t>
      </w:r>
      <w:proofErr w:type="spellEnd"/>
      <w:r w:rsidRPr="00C7316C">
        <w:rPr>
          <w:sz w:val="24"/>
          <w:szCs w:val="24"/>
        </w:rPr>
        <w:t>; all cross RH with dancer opposite</w:t>
      </w:r>
    </w:p>
    <w:p w14:paraId="0FA3FECB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23-26</w:t>
      </w:r>
      <w:r w:rsidRPr="00C7316C">
        <w:rPr>
          <w:sz w:val="24"/>
          <w:szCs w:val="24"/>
        </w:rPr>
        <w:tab/>
        <w:t xml:space="preserve">2s+1s+3s </w:t>
      </w:r>
      <w:proofErr w:type="spellStart"/>
      <w:r w:rsidRPr="00C7316C">
        <w:rPr>
          <w:sz w:val="24"/>
          <w:szCs w:val="24"/>
        </w:rPr>
        <w:t>Set+Link</w:t>
      </w:r>
      <w:proofErr w:type="spellEnd"/>
      <w:r w:rsidRPr="00C7316C">
        <w:rPr>
          <w:sz w:val="24"/>
          <w:szCs w:val="24"/>
        </w:rPr>
        <w:t xml:space="preserve"> to finish on the sidelines</w:t>
      </w:r>
    </w:p>
    <w:p w14:paraId="217261A1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27-30</w:t>
      </w:r>
      <w:r w:rsidRPr="00C7316C">
        <w:rPr>
          <w:sz w:val="24"/>
          <w:szCs w:val="24"/>
        </w:rPr>
        <w:tab/>
        <w:t>1M dances 1/2 Fig 8 down round 3s as 1L dances /2 Fig 8 up round 2s</w:t>
      </w:r>
    </w:p>
    <w:p w14:paraId="3C181396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31-32</w:t>
      </w:r>
      <w:r w:rsidRPr="00C7316C">
        <w:rPr>
          <w:sz w:val="24"/>
          <w:szCs w:val="24"/>
        </w:rPr>
        <w:tab/>
        <w:t>2s+1s +3s set</w:t>
      </w:r>
    </w:p>
    <w:p w14:paraId="5D03C59A" w14:textId="6761D77A" w:rsidR="00BF30CD" w:rsidRDefault="00590145" w:rsidP="00BF30C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BREAK</w:t>
      </w:r>
    </w:p>
    <w:p w14:paraId="69286F74" w14:textId="77777777" w:rsidR="00590145" w:rsidRPr="00590145" w:rsidRDefault="00590145" w:rsidP="00BF30CD">
      <w:pPr>
        <w:rPr>
          <w:b/>
          <w:bCs/>
          <w:sz w:val="24"/>
          <w:szCs w:val="24"/>
        </w:rPr>
      </w:pPr>
    </w:p>
    <w:p w14:paraId="6C9E5D8A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THE COUNTESS OF DUNMORE'S REEL  (R8x32)  3C (4C set)</w:t>
      </w:r>
      <w:r w:rsidRPr="00C7316C">
        <w:rPr>
          <w:sz w:val="24"/>
          <w:szCs w:val="24"/>
        </w:rPr>
        <w:tab/>
        <w:t>Deidre MacCuish  RSCDS Bk 49</w:t>
      </w:r>
    </w:p>
    <w:p w14:paraId="5143D370" w14:textId="140706D9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1s set, dance down below 3s, cast up to 2nd place &amp; set advancing to face 1st corners (2s step up 3-4)</w:t>
      </w:r>
    </w:p>
    <w:p w14:paraId="32134B53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 xml:space="preserve">1s turn 1st corners RH, pass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, turn 2nd corners RH, pass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to 2nd place own side facing out (corners dance 4 bars)</w:t>
      </w:r>
    </w:p>
    <w:p w14:paraId="293D8E9D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</w:r>
      <w:r w:rsidRPr="00C7316C">
        <w:rPr>
          <w:sz w:val="24"/>
          <w:szCs w:val="24"/>
          <w:lang w:val="en-US"/>
        </w:rPr>
        <w:t>Promenade (Chaperoned) Chain progression</w:t>
      </w:r>
      <w:r w:rsidRPr="00C7316C">
        <w:rPr>
          <w:sz w:val="24"/>
          <w:szCs w:val="24"/>
        </w:rPr>
        <w:t>: -</w:t>
      </w:r>
    </w:p>
    <w:p w14:paraId="3994E03F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ab/>
        <w:t xml:space="preserve">17-18     1M casts up, 1L casts down </w:t>
      </w:r>
      <w:r w:rsidRPr="00C7316C">
        <w:rPr>
          <w:b/>
          <w:sz w:val="24"/>
          <w:szCs w:val="24"/>
        </w:rPr>
        <w:t>as</w:t>
      </w:r>
      <w:r w:rsidRPr="00C7316C">
        <w:rPr>
          <w:sz w:val="24"/>
          <w:szCs w:val="24"/>
        </w:rPr>
        <w:t xml:space="preserve"> 2s+3s turn 3/4 RH into line up/down set</w:t>
      </w:r>
    </w:p>
    <w:p w14:paraId="1F6BA81B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ab/>
        <w:t xml:space="preserve">19-22     1M+2L &amp; 1L+3M, in prom hold dance clockwise to </w:t>
      </w:r>
      <w:proofErr w:type="spellStart"/>
      <w:r w:rsidRPr="00C7316C">
        <w:rPr>
          <w:sz w:val="24"/>
          <w:szCs w:val="24"/>
        </w:rPr>
        <w:t>opp</w:t>
      </w:r>
      <w:proofErr w:type="spellEnd"/>
      <w:r w:rsidRPr="00C7316C">
        <w:rPr>
          <w:sz w:val="24"/>
          <w:szCs w:val="24"/>
        </w:rPr>
        <w:t xml:space="preserve"> end of line </w:t>
      </w:r>
      <w:r w:rsidRPr="00C7316C">
        <w:rPr>
          <w:b/>
          <w:sz w:val="24"/>
          <w:szCs w:val="24"/>
        </w:rPr>
        <w:t>as</w:t>
      </w:r>
      <w:r w:rsidRPr="00C7316C">
        <w:rPr>
          <w:sz w:val="24"/>
          <w:szCs w:val="24"/>
        </w:rPr>
        <w:t xml:space="preserve"> 2M+3L (in middle) turn 1.1/2 LH</w:t>
      </w:r>
    </w:p>
    <w:p w14:paraId="001CD7C6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ab/>
        <w:t xml:space="preserve">23-24     1s dance clockwise to 2nd place own side </w:t>
      </w:r>
      <w:r w:rsidRPr="00C7316C">
        <w:rPr>
          <w:b/>
          <w:sz w:val="24"/>
          <w:szCs w:val="24"/>
        </w:rPr>
        <w:t>as</w:t>
      </w:r>
      <w:r w:rsidRPr="00C7316C">
        <w:rPr>
          <w:sz w:val="24"/>
          <w:szCs w:val="24"/>
        </w:rPr>
        <w:t xml:space="preserve"> 3s+2s turn partners 3/4 RH to own sides. All face </w:t>
      </w:r>
      <w:proofErr w:type="gramStart"/>
      <w:r w:rsidRPr="00C7316C">
        <w:rPr>
          <w:sz w:val="24"/>
          <w:szCs w:val="24"/>
        </w:rPr>
        <w:t>clockwise  3</w:t>
      </w:r>
      <w:proofErr w:type="gramEnd"/>
      <w:r w:rsidRPr="00C7316C">
        <w:rPr>
          <w:sz w:val="24"/>
          <w:szCs w:val="24"/>
        </w:rPr>
        <w:t xml:space="preserve"> 1 2</w:t>
      </w:r>
    </w:p>
    <w:p w14:paraId="6D8E70BD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3s+1s+2s dance clockwise 1/2 round set.  All set, cross RH to own sides.  2 1 3</w:t>
      </w:r>
    </w:p>
    <w:p w14:paraId="7C7D7645" w14:textId="77777777" w:rsidR="00BF30CD" w:rsidRPr="00C7316C" w:rsidRDefault="00BF30CD" w:rsidP="00BF30CD">
      <w:pPr>
        <w:rPr>
          <w:sz w:val="24"/>
          <w:szCs w:val="24"/>
        </w:rPr>
      </w:pPr>
    </w:p>
    <w:p w14:paraId="5AC9B764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COPENHAGEN STRATHSPEY  (S4x40)  4C set</w:t>
      </w:r>
      <w:r w:rsidRPr="00C7316C">
        <w:rPr>
          <w:sz w:val="24"/>
          <w:szCs w:val="24"/>
        </w:rPr>
        <w:tab/>
        <w:t>Capt J Bain</w:t>
      </w:r>
    </w:p>
    <w:p w14:paraId="48F399E9" w14:textId="2A7B6475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All dance reels of 4 on the sides</w:t>
      </w:r>
    </w:p>
    <w:p w14:paraId="44646C4A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>1s+2s also 3s+4s dance RH across &amp; LH back</w:t>
      </w:r>
    </w:p>
    <w:p w14:paraId="5B9B3B42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>1s set, cast; 1s+3s circle 4H to the left</w:t>
      </w:r>
    </w:p>
    <w:p w14:paraId="6D3D2DCA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1s set, lead up to 1st place, cast to 4th place</w:t>
      </w:r>
    </w:p>
    <w:p w14:paraId="5F127DEA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33-40</w:t>
      </w:r>
      <w:r w:rsidRPr="00C7316C">
        <w:rPr>
          <w:sz w:val="24"/>
          <w:szCs w:val="24"/>
        </w:rPr>
        <w:tab/>
        <w:t>2s+3s also 4s+1s dance R&amp;L</w:t>
      </w:r>
    </w:p>
    <w:p w14:paraId="097DCEC6" w14:textId="77777777" w:rsidR="00BF30CD" w:rsidRPr="00C7316C" w:rsidRDefault="00BF30CD" w:rsidP="00BF30CD">
      <w:pPr>
        <w:rPr>
          <w:sz w:val="24"/>
          <w:szCs w:val="24"/>
        </w:rPr>
      </w:pPr>
    </w:p>
    <w:p w14:paraId="3332D019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LIGHT AND AIRY  (J8x32)  3C (4C set)</w:t>
      </w:r>
      <w:r w:rsidRPr="00C7316C">
        <w:rPr>
          <w:sz w:val="24"/>
          <w:szCs w:val="24"/>
        </w:rPr>
        <w:tab/>
        <w:t>William Campbell  RSCDS Bk 4</w:t>
      </w:r>
    </w:p>
    <w:p w14:paraId="7B2B5BB4" w14:textId="323B9794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1s set &amp; cast to 3rd place (2s+3s step up 3-4); 1s set &amp; cast back to top (2s+3s step down 7-8)</w:t>
      </w:r>
    </w:p>
    <w:p w14:paraId="496A0D2A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>1s lead down the middle &amp; back</w:t>
      </w:r>
    </w:p>
    <w:p w14:paraId="0487D901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>1s+2s dance Allemande (1s end facing 1st corners)</w:t>
      </w:r>
    </w:p>
    <w:p w14:paraId="6A9CBF8C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1s turn 1st corners RH, partner LH, 2nd corner RH, partner LH to end in 2nd place own sides</w:t>
      </w:r>
    </w:p>
    <w:p w14:paraId="55557A70" w14:textId="77777777" w:rsidR="00BF30CD" w:rsidRPr="00C7316C" w:rsidRDefault="00BF30CD" w:rsidP="00BF30CD">
      <w:pPr>
        <w:rPr>
          <w:sz w:val="24"/>
          <w:szCs w:val="24"/>
        </w:rPr>
      </w:pPr>
    </w:p>
    <w:p w14:paraId="6A4CD9AA" w14:textId="77777777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CAPE TOWN WEDDING  (S8x32)  3C (4C set)</w:t>
      </w:r>
      <w:r w:rsidRPr="00C7316C">
        <w:rPr>
          <w:sz w:val="24"/>
          <w:szCs w:val="24"/>
        </w:rPr>
        <w:tab/>
        <w:t>Tom Kerr  RSCDS Bk 39</w:t>
      </w:r>
    </w:p>
    <w:p w14:paraId="29BBE01A" w14:textId="15A80823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1s cross down (no hands) to 2nd place (2s step up</w:t>
      </w:r>
      <w:proofErr w:type="gramStart"/>
      <w:r w:rsidRPr="00C7316C">
        <w:rPr>
          <w:sz w:val="24"/>
          <w:szCs w:val="24"/>
        </w:rPr>
        <w:t>) ,</w:t>
      </w:r>
      <w:proofErr w:type="gramEnd"/>
      <w:r w:rsidRPr="00C7316C">
        <w:rPr>
          <w:sz w:val="24"/>
          <w:szCs w:val="24"/>
        </w:rPr>
        <w:t xml:space="preserve"> dance out &amp; 1/2 turn 3s with nearer hand; 1s 1/2 turn RH &amp; lead up to top ending in prom hold (2s+3s step down 7-8)</w:t>
      </w:r>
    </w:p>
    <w:p w14:paraId="2791049D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>1s in prom hold dance reel of 3 with 2s (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to 2L to start) 1s end in middle at top facing down (Lady on Man's Left), 2s on sides &amp; 3s step in &amp; face up</w:t>
      </w:r>
    </w:p>
    <w:p w14:paraId="016AB33C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 xml:space="preserve">1s+2s+3s set, all Petronella turn one place (1s+3s Petronella-in-Tandem); all set advancing (1 bar), join hands in circle &amp; set (1 bar), pull back </w:t>
      </w:r>
      <w:proofErr w:type="spellStart"/>
      <w:r w:rsidRPr="00C7316C">
        <w:rPr>
          <w:sz w:val="24"/>
          <w:szCs w:val="24"/>
        </w:rPr>
        <w:t>RSh</w:t>
      </w:r>
      <w:proofErr w:type="spellEnd"/>
      <w:r w:rsidRPr="00C7316C">
        <w:rPr>
          <w:sz w:val="24"/>
          <w:szCs w:val="24"/>
        </w:rPr>
        <w:t xml:space="preserve"> &amp; cast clockwise back to places</w:t>
      </w:r>
    </w:p>
    <w:p w14:paraId="756AC11C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>1s+2s dance the Knot.  2 1 3</w:t>
      </w:r>
    </w:p>
    <w:p w14:paraId="4CC9BC94" w14:textId="77777777" w:rsidR="00BF30CD" w:rsidRPr="00C7316C" w:rsidRDefault="00BF30CD" w:rsidP="00BF30CD">
      <w:pPr>
        <w:rPr>
          <w:sz w:val="24"/>
          <w:szCs w:val="24"/>
        </w:rPr>
      </w:pPr>
    </w:p>
    <w:p w14:paraId="2D6090B0" w14:textId="7DE2A99F" w:rsidR="00BF30CD" w:rsidRPr="00C7316C" w:rsidRDefault="00BF30CD" w:rsidP="00BF30CD">
      <w:pPr>
        <w:pStyle w:val="Minicrib"/>
        <w:rPr>
          <w:sz w:val="24"/>
          <w:szCs w:val="24"/>
        </w:rPr>
      </w:pPr>
      <w:r w:rsidRPr="00C7316C">
        <w:rPr>
          <w:sz w:val="24"/>
          <w:szCs w:val="24"/>
        </w:rPr>
        <w:t>DUKE OF PERTH</w:t>
      </w:r>
      <w:r w:rsidR="00877E8F">
        <w:rPr>
          <w:sz w:val="24"/>
          <w:szCs w:val="24"/>
        </w:rPr>
        <w:t xml:space="preserve"> </w:t>
      </w:r>
      <w:r w:rsidRPr="00C7316C">
        <w:rPr>
          <w:sz w:val="24"/>
          <w:szCs w:val="24"/>
        </w:rPr>
        <w:t xml:space="preserve"> (R8x32)  3C (4C set)</w:t>
      </w:r>
      <w:r w:rsidRPr="00C7316C">
        <w:rPr>
          <w:sz w:val="24"/>
          <w:szCs w:val="24"/>
        </w:rPr>
        <w:tab/>
        <w:t>RSCDS Bk 1</w:t>
      </w:r>
    </w:p>
    <w:p w14:paraId="1D16441F" w14:textId="0BFABE3B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1- 8</w:t>
      </w:r>
      <w:r w:rsidRPr="00C7316C">
        <w:rPr>
          <w:sz w:val="24"/>
          <w:szCs w:val="24"/>
        </w:rPr>
        <w:tab/>
        <w:t>1s turn RH, cast to 2nd place (2s step up); 1s turn LH to face 1st corners</w:t>
      </w:r>
    </w:p>
    <w:p w14:paraId="7A401C05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 xml:space="preserve"> 9-16</w:t>
      </w:r>
      <w:r w:rsidRPr="00C7316C">
        <w:rPr>
          <w:sz w:val="24"/>
          <w:szCs w:val="24"/>
        </w:rPr>
        <w:tab/>
        <w:t>1s turn 1st corner RH, partner LH, 2nd corner RH, &amp; partner LH to face 1st corners</w:t>
      </w:r>
    </w:p>
    <w:p w14:paraId="087FE5F4" w14:textId="77777777" w:rsidR="00BF30CD" w:rsidRPr="00C7316C" w:rsidRDefault="00BF30CD" w:rsidP="00BF30CD">
      <w:pPr>
        <w:pStyle w:val="DanceBody"/>
        <w:rPr>
          <w:sz w:val="24"/>
          <w:szCs w:val="24"/>
        </w:rPr>
      </w:pPr>
      <w:r w:rsidRPr="00C7316C">
        <w:rPr>
          <w:sz w:val="24"/>
          <w:szCs w:val="24"/>
        </w:rPr>
        <w:t>17-24</w:t>
      </w:r>
      <w:r w:rsidRPr="00C7316C">
        <w:rPr>
          <w:sz w:val="24"/>
          <w:szCs w:val="24"/>
        </w:rPr>
        <w:tab/>
        <w:t>1s set to &amp; turn 1st corner 2H; set to &amp; turn 2nd corner</w:t>
      </w:r>
    </w:p>
    <w:p w14:paraId="2DA5781D" w14:textId="77777777" w:rsidR="00BF30CD" w:rsidRPr="00C7316C" w:rsidRDefault="00BF30CD" w:rsidP="00BF30CD">
      <w:pPr>
        <w:pStyle w:val="DanceBody"/>
        <w:keepNext w:val="0"/>
        <w:rPr>
          <w:sz w:val="24"/>
          <w:szCs w:val="24"/>
        </w:rPr>
      </w:pPr>
      <w:r w:rsidRPr="00C7316C">
        <w:rPr>
          <w:sz w:val="24"/>
          <w:szCs w:val="24"/>
        </w:rPr>
        <w:t>25-32</w:t>
      </w:r>
      <w:r w:rsidRPr="00C7316C">
        <w:rPr>
          <w:sz w:val="24"/>
          <w:szCs w:val="24"/>
        </w:rPr>
        <w:tab/>
        <w:t xml:space="preserve">1s dance 6 bar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 reel of 3 on opposite sides (1s </w:t>
      </w:r>
      <w:proofErr w:type="spellStart"/>
      <w:r w:rsidRPr="00C7316C">
        <w:rPr>
          <w:sz w:val="24"/>
          <w:szCs w:val="24"/>
        </w:rPr>
        <w:t>LSh</w:t>
      </w:r>
      <w:proofErr w:type="spellEnd"/>
      <w:r w:rsidRPr="00C7316C">
        <w:rPr>
          <w:sz w:val="24"/>
          <w:szCs w:val="24"/>
        </w:rPr>
        <w:t xml:space="preserve"> to 1st corner) &amp; 1s cross RH to 2nd place own sides</w:t>
      </w:r>
    </w:p>
    <w:p w14:paraId="080168A8" w14:textId="77777777" w:rsidR="006B3905" w:rsidRPr="00C7316C" w:rsidRDefault="006B3905" w:rsidP="00BF30CD">
      <w:pPr>
        <w:rPr>
          <w:sz w:val="24"/>
          <w:szCs w:val="24"/>
        </w:rPr>
      </w:pPr>
    </w:p>
    <w:sectPr w:rsidR="006B3905" w:rsidRPr="00C7316C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8C5A" w14:textId="77777777" w:rsidR="00B834C5" w:rsidRDefault="00B834C5" w:rsidP="00951DC9">
      <w:r>
        <w:separator/>
      </w:r>
    </w:p>
  </w:endnote>
  <w:endnote w:type="continuationSeparator" w:id="0">
    <w:p w14:paraId="0438EA2C" w14:textId="77777777" w:rsidR="00B834C5" w:rsidRDefault="00B834C5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957B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9BE2" w14:textId="77777777" w:rsidR="00B834C5" w:rsidRDefault="00B834C5" w:rsidP="00951DC9">
      <w:r>
        <w:separator/>
      </w:r>
    </w:p>
  </w:footnote>
  <w:footnote w:type="continuationSeparator" w:id="0">
    <w:p w14:paraId="2AE82DC7" w14:textId="77777777" w:rsidR="00B834C5" w:rsidRDefault="00B834C5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F30CD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86741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87700"/>
    <w:rsid w:val="00590145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0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77E8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F5"/>
    <w:rsid w:val="00B834C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30CD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16C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A95C"/>
  <w15:docId w15:val="{F1AAE24A-AADC-4BB8-BDC0-8A7D8DEF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6</TotalTime>
  <Pages>2</Pages>
  <Words>1029</Words>
  <Characters>4036</Characters>
  <Application>Microsoft Office Word</Application>
  <DocSecurity>0</DocSecurity>
  <Lines>93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4982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5</cp:revision>
  <dcterms:created xsi:type="dcterms:W3CDTF">2026-09-03T09:47:00Z</dcterms:created>
  <dcterms:modified xsi:type="dcterms:W3CDTF">2026-09-03T09:53:00Z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