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8A44" w14:textId="21C5D9CE" w:rsidR="00951DC9" w:rsidRPr="0018405A" w:rsidRDefault="0018405A" w:rsidP="00545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Monday 16 November 2026</w:t>
      </w:r>
    </w:p>
    <w:p w14:paraId="461F3ECB" w14:textId="77777777" w:rsidR="0018405A" w:rsidRPr="0018405A" w:rsidRDefault="0018405A" w:rsidP="0054582F">
      <w:pPr>
        <w:rPr>
          <w:sz w:val="24"/>
          <w:szCs w:val="24"/>
        </w:rPr>
      </w:pPr>
    </w:p>
    <w:p w14:paraId="41332882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ALL THE EIGHTS  (J8x32)  3C (4C set)</w:t>
      </w:r>
      <w:r w:rsidRPr="0018405A">
        <w:rPr>
          <w:sz w:val="24"/>
          <w:szCs w:val="24"/>
        </w:rPr>
        <w:tab/>
        <w:t>Brenda Burnell  Leeds Golden Coll</w:t>
      </w:r>
    </w:p>
    <w:p w14:paraId="2664F2C5" w14:textId="01309E3D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1s cross down to dance reflection reels of 3 on opposite sides (6 bars), 1s dance down the middle to face to face 3M in prom hold as 2s dance up to 1st place</w:t>
      </w:r>
    </w:p>
    <w:p w14:paraId="09C23B8C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 xml:space="preserve">1s dance a diagonal </w:t>
      </w:r>
      <w:proofErr w:type="spellStart"/>
      <w:r w:rsidRPr="0018405A">
        <w:rPr>
          <w:sz w:val="24"/>
          <w:szCs w:val="24"/>
        </w:rPr>
        <w:t>RSh</w:t>
      </w:r>
      <w:proofErr w:type="spellEnd"/>
      <w:r w:rsidRPr="0018405A">
        <w:rPr>
          <w:sz w:val="24"/>
          <w:szCs w:val="24"/>
        </w:rPr>
        <w:t xml:space="preserve"> reel of 3 with 2nd corners to end facing Man's 1st corner</w:t>
      </w:r>
    </w:p>
    <w:p w14:paraId="7B732460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 xml:space="preserve">1s dance a diagonal </w:t>
      </w:r>
      <w:proofErr w:type="spellStart"/>
      <w:r w:rsidRPr="0018405A">
        <w:rPr>
          <w:sz w:val="24"/>
          <w:szCs w:val="24"/>
        </w:rPr>
        <w:t>LSh</w:t>
      </w:r>
      <w:proofErr w:type="spellEnd"/>
      <w:r w:rsidRPr="0018405A">
        <w:rPr>
          <w:sz w:val="24"/>
          <w:szCs w:val="24"/>
        </w:rPr>
        <w:t xml:space="preserve"> reel of 3 with 1st corners</w:t>
      </w:r>
    </w:p>
    <w:p w14:paraId="0B4771C3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1s lead down, cross over below 3s, cast up to 2nd place, dance up between 2s &amp; cast to 2nd place</w:t>
      </w:r>
    </w:p>
    <w:p w14:paraId="6C72CF83" w14:textId="77777777" w:rsidR="0054582F" w:rsidRPr="0018405A" w:rsidRDefault="0054582F" w:rsidP="0054582F">
      <w:pPr>
        <w:rPr>
          <w:sz w:val="24"/>
          <w:szCs w:val="24"/>
        </w:rPr>
      </w:pPr>
    </w:p>
    <w:p w14:paraId="291AD878" w14:textId="77777777" w:rsidR="0054582F" w:rsidRPr="0018405A" w:rsidRDefault="0054582F" w:rsidP="0054582F">
      <w:pPr>
        <w:pStyle w:val="Minicrib"/>
        <w:rPr>
          <w:sz w:val="24"/>
          <w:szCs w:val="24"/>
          <w:lang w:eastAsia="en-GB"/>
        </w:rPr>
      </w:pPr>
      <w:r w:rsidRPr="0018405A">
        <w:rPr>
          <w:sz w:val="24"/>
          <w:szCs w:val="24"/>
          <w:lang w:eastAsia="en-GB"/>
        </w:rPr>
        <w:t>MERRY MAYHEM  (R8x32)  3C (4C set)</w:t>
      </w:r>
      <w:r w:rsidRPr="0018405A">
        <w:rPr>
          <w:sz w:val="24"/>
          <w:szCs w:val="24"/>
          <w:lang w:eastAsia="en-GB"/>
        </w:rPr>
        <w:tab/>
        <w:t>Kim Horne  RSCDS Book 54</w:t>
      </w:r>
    </w:p>
    <w:p w14:paraId="61BE40FC" w14:textId="7A264465" w:rsidR="0054582F" w:rsidRPr="0018405A" w:rsidRDefault="0054582F" w:rsidP="0054582F">
      <w:pPr>
        <w:pStyle w:val="DanceBody"/>
        <w:rPr>
          <w:sz w:val="24"/>
          <w:szCs w:val="24"/>
          <w:lang w:eastAsia="en-GB"/>
        </w:rPr>
      </w:pPr>
      <w:r w:rsidRPr="0018405A">
        <w:rPr>
          <w:sz w:val="24"/>
          <w:szCs w:val="24"/>
          <w:lang w:eastAsia="en-GB"/>
        </w:rPr>
        <w:t xml:space="preserve"> 1- 8</w:t>
      </w:r>
      <w:r w:rsidRPr="0018405A">
        <w:rPr>
          <w:sz w:val="24"/>
          <w:szCs w:val="24"/>
          <w:lang w:eastAsia="en-GB"/>
        </w:rPr>
        <w:tab/>
        <w:t xml:space="preserve">1s set, dance down between 2s, behind 3s &amp; dance up 1 place to face own side </w:t>
      </w:r>
      <w:proofErr w:type="spellStart"/>
      <w:r w:rsidRPr="0018405A">
        <w:rPr>
          <w:sz w:val="24"/>
          <w:szCs w:val="24"/>
          <w:lang w:eastAsia="en-GB"/>
        </w:rPr>
        <w:t>BtoB</w:t>
      </w:r>
      <w:proofErr w:type="spellEnd"/>
      <w:r w:rsidRPr="0018405A">
        <w:rPr>
          <w:sz w:val="24"/>
          <w:szCs w:val="24"/>
          <w:lang w:eastAsia="en-GB"/>
        </w:rPr>
        <w:t xml:space="preserve"> for Double Triangles (2s step up on bars 3-4)</w:t>
      </w:r>
    </w:p>
    <w:p w14:paraId="5ACFF476" w14:textId="77777777" w:rsidR="0054582F" w:rsidRPr="0018405A" w:rsidRDefault="0054582F" w:rsidP="0054582F">
      <w:pPr>
        <w:pStyle w:val="DanceBody"/>
        <w:rPr>
          <w:sz w:val="24"/>
          <w:szCs w:val="24"/>
          <w:lang w:eastAsia="en-GB"/>
        </w:rPr>
      </w:pPr>
      <w:r w:rsidRPr="0018405A">
        <w:rPr>
          <w:sz w:val="24"/>
          <w:szCs w:val="24"/>
          <w:lang w:eastAsia="en-GB"/>
        </w:rPr>
        <w:t xml:space="preserve"> 9-16</w:t>
      </w:r>
      <w:r w:rsidRPr="0018405A">
        <w:rPr>
          <w:sz w:val="24"/>
          <w:szCs w:val="24"/>
          <w:lang w:eastAsia="en-GB"/>
        </w:rPr>
        <w:tab/>
        <w:t>1s dance Double Triangles to finish facing 3rd corners</w:t>
      </w:r>
      <w:r w:rsidRPr="0018405A">
        <w:rPr>
          <w:b/>
          <w:sz w:val="24"/>
          <w:szCs w:val="24"/>
          <w:lang w:eastAsia="en-GB"/>
        </w:rPr>
        <w:t xml:space="preserve"> while</w:t>
      </w:r>
      <w:r w:rsidRPr="0018405A">
        <w:rPr>
          <w:sz w:val="24"/>
          <w:szCs w:val="24"/>
          <w:lang w:eastAsia="en-GB"/>
        </w:rPr>
        <w:t xml:space="preserve"> 2s+3s set, chase one place clockwise (twice) 3 1 2</w:t>
      </w:r>
    </w:p>
    <w:p w14:paraId="76E248CD" w14:textId="77777777" w:rsidR="0054582F" w:rsidRPr="0018405A" w:rsidRDefault="0054582F" w:rsidP="0054582F">
      <w:pPr>
        <w:pStyle w:val="DanceBody"/>
        <w:rPr>
          <w:sz w:val="24"/>
          <w:szCs w:val="24"/>
          <w:lang w:eastAsia="en-GB"/>
        </w:rPr>
      </w:pPr>
      <w:r w:rsidRPr="0018405A">
        <w:rPr>
          <w:sz w:val="24"/>
          <w:szCs w:val="24"/>
          <w:lang w:eastAsia="en-GB"/>
        </w:rPr>
        <w:t>17-24</w:t>
      </w:r>
      <w:r w:rsidRPr="0018405A">
        <w:rPr>
          <w:sz w:val="24"/>
          <w:szCs w:val="24"/>
          <w:lang w:eastAsia="en-GB"/>
        </w:rPr>
        <w:tab/>
        <w:t xml:space="preserve">1s dance 1/2 diagonal </w:t>
      </w:r>
      <w:proofErr w:type="spellStart"/>
      <w:r w:rsidRPr="0018405A">
        <w:rPr>
          <w:sz w:val="24"/>
          <w:szCs w:val="24"/>
          <w:lang w:eastAsia="en-GB"/>
        </w:rPr>
        <w:t>RSh</w:t>
      </w:r>
      <w:proofErr w:type="spellEnd"/>
      <w:r w:rsidRPr="0018405A">
        <w:rPr>
          <w:sz w:val="24"/>
          <w:szCs w:val="24"/>
          <w:lang w:eastAsia="en-GB"/>
        </w:rPr>
        <w:t xml:space="preserve"> reel of 4 with 3rd corners, 1s pass </w:t>
      </w:r>
      <w:proofErr w:type="spellStart"/>
      <w:r w:rsidRPr="0018405A">
        <w:rPr>
          <w:sz w:val="24"/>
          <w:szCs w:val="24"/>
          <w:lang w:eastAsia="en-GB"/>
        </w:rPr>
        <w:t>LSh</w:t>
      </w:r>
      <w:proofErr w:type="spellEnd"/>
      <w:r w:rsidRPr="0018405A">
        <w:rPr>
          <w:sz w:val="24"/>
          <w:szCs w:val="24"/>
          <w:lang w:eastAsia="en-GB"/>
        </w:rPr>
        <w:t xml:space="preserve"> to face 4th corners, 1s dance 1/2 diagonal </w:t>
      </w:r>
      <w:proofErr w:type="spellStart"/>
      <w:r w:rsidRPr="0018405A">
        <w:rPr>
          <w:sz w:val="24"/>
          <w:szCs w:val="24"/>
          <w:lang w:eastAsia="en-GB"/>
        </w:rPr>
        <w:t>RSh</w:t>
      </w:r>
      <w:proofErr w:type="spellEnd"/>
      <w:r w:rsidRPr="0018405A">
        <w:rPr>
          <w:sz w:val="24"/>
          <w:szCs w:val="24"/>
          <w:lang w:eastAsia="en-GB"/>
        </w:rPr>
        <w:t xml:space="preserve"> reel of 4 with 4th corners to finish in 2nd place on own sides</w:t>
      </w:r>
    </w:p>
    <w:p w14:paraId="620FDCED" w14:textId="77777777" w:rsidR="0054582F" w:rsidRPr="0018405A" w:rsidRDefault="0054582F" w:rsidP="0054582F">
      <w:pPr>
        <w:pStyle w:val="DanceBody"/>
        <w:keepNext w:val="0"/>
        <w:rPr>
          <w:sz w:val="24"/>
          <w:szCs w:val="24"/>
          <w:lang w:eastAsia="en-GB"/>
        </w:rPr>
      </w:pPr>
      <w:r w:rsidRPr="0018405A">
        <w:rPr>
          <w:sz w:val="24"/>
          <w:szCs w:val="24"/>
          <w:lang w:eastAsia="en-GB"/>
        </w:rPr>
        <w:t>25-32</w:t>
      </w:r>
      <w:r w:rsidRPr="0018405A">
        <w:rPr>
          <w:sz w:val="24"/>
          <w:szCs w:val="24"/>
          <w:lang w:eastAsia="en-GB"/>
        </w:rPr>
        <w:tab/>
        <w:t xml:space="preserve">1s dance RH across (1L with 2s, 1M with 3s), pass </w:t>
      </w:r>
      <w:proofErr w:type="spellStart"/>
      <w:r w:rsidRPr="0018405A">
        <w:rPr>
          <w:sz w:val="24"/>
          <w:szCs w:val="24"/>
          <w:lang w:eastAsia="en-GB"/>
        </w:rPr>
        <w:t>RSh</w:t>
      </w:r>
      <w:proofErr w:type="spellEnd"/>
      <w:r w:rsidRPr="0018405A">
        <w:rPr>
          <w:sz w:val="24"/>
          <w:szCs w:val="24"/>
          <w:lang w:eastAsia="en-GB"/>
        </w:rPr>
        <w:t xml:space="preserve"> to dance LH across with </w:t>
      </w:r>
      <w:proofErr w:type="gramStart"/>
      <w:r w:rsidRPr="0018405A">
        <w:rPr>
          <w:sz w:val="24"/>
          <w:szCs w:val="24"/>
          <w:lang w:eastAsia="en-GB"/>
        </w:rPr>
        <w:t>other</w:t>
      </w:r>
      <w:proofErr w:type="gramEnd"/>
      <w:r w:rsidRPr="0018405A">
        <w:rPr>
          <w:sz w:val="24"/>
          <w:szCs w:val="24"/>
          <w:lang w:eastAsia="en-GB"/>
        </w:rPr>
        <w:t xml:space="preserve"> couple.  2 1 3</w:t>
      </w:r>
    </w:p>
    <w:p w14:paraId="0D9DAF28" w14:textId="77777777" w:rsidR="0054582F" w:rsidRDefault="0054582F" w:rsidP="0054582F">
      <w:pPr>
        <w:rPr>
          <w:sz w:val="24"/>
          <w:szCs w:val="24"/>
        </w:rPr>
      </w:pPr>
    </w:p>
    <w:p w14:paraId="63697F0E" w14:textId="23936F16" w:rsidR="0018405A" w:rsidRPr="0018405A" w:rsidRDefault="0018405A" w:rsidP="00545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42DC1661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ALISON ROSE  (S4x32)  4C set</w:t>
      </w:r>
      <w:r w:rsidRPr="0018405A">
        <w:rPr>
          <w:sz w:val="24"/>
          <w:szCs w:val="24"/>
        </w:rPr>
        <w:tab/>
        <w:t>Derek Ivory  Imperial 2</w:t>
      </w:r>
    </w:p>
    <w:p w14:paraId="4E058D67" w14:textId="04C98ABD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1s lead down to bottom, all set &amp; circle 8H round to left 2 places (end with Men at top of dance &amp; Ladies at bottom)</w:t>
      </w:r>
    </w:p>
    <w:p w14:paraId="460E900B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Men dance LH across &amp; Ladies RH across once round, continue but change places with partner when passing thru middle in order 1 4 3 2</w:t>
      </w:r>
    </w:p>
    <w:p w14:paraId="37B8D7DA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 xml:space="preserve">As 1s (+4s+3s+2s) meet again (Men drop RH) &amp; leads his </w:t>
      </w:r>
      <w:proofErr w:type="spellStart"/>
      <w:r w:rsidRPr="0018405A">
        <w:rPr>
          <w:sz w:val="24"/>
          <w:szCs w:val="24"/>
        </w:rPr>
        <w:t>prtnr</w:t>
      </w:r>
      <w:proofErr w:type="spellEnd"/>
      <w:r w:rsidRPr="0018405A">
        <w:rPr>
          <w:sz w:val="24"/>
          <w:szCs w:val="24"/>
        </w:rPr>
        <w:t xml:space="preserve"> round to end 1s (followed by 4s+3s+2s) leading up to top, all 1/2 turning RH into…</w:t>
      </w:r>
    </w:p>
    <w:p w14:paraId="493DA893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All dance Allemande ending 2 3 4 1</w:t>
      </w:r>
    </w:p>
    <w:p w14:paraId="46300761" w14:textId="77777777" w:rsidR="0054582F" w:rsidRPr="0018405A" w:rsidRDefault="0054582F" w:rsidP="0054582F">
      <w:pPr>
        <w:rPr>
          <w:sz w:val="24"/>
          <w:szCs w:val="24"/>
        </w:rPr>
      </w:pPr>
    </w:p>
    <w:p w14:paraId="07B87AA2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THE BLACK JOKE  (J8x32)  3C (4C set)</w:t>
      </w:r>
      <w:r w:rsidRPr="0018405A">
        <w:rPr>
          <w:sz w:val="24"/>
          <w:szCs w:val="24"/>
        </w:rPr>
        <w:tab/>
        <w:t>John Nuttall Atholl 60th Anniversary</w:t>
      </w:r>
    </w:p>
    <w:p w14:paraId="052FC5D3" w14:textId="1B0AC872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Music: "The Black Joke" - 6 bars + 6 bars + 10 bars + 10 bars phrases</w:t>
      </w:r>
    </w:p>
    <w:p w14:paraId="14C4E095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1- 4</w:t>
      </w:r>
      <w:r w:rsidRPr="0018405A">
        <w:rPr>
          <w:sz w:val="24"/>
          <w:szCs w:val="24"/>
        </w:rPr>
        <w:tab/>
        <w:t>1s+2s dance 1/2 Double Fig 8 (1s cross down, 2s dance up). 1s finish facing out</w:t>
      </w:r>
    </w:p>
    <w:p w14:paraId="5FE87F0E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5- 6</w:t>
      </w:r>
      <w:r w:rsidRPr="0018405A">
        <w:rPr>
          <w:sz w:val="24"/>
          <w:szCs w:val="24"/>
        </w:rPr>
        <w:tab/>
        <w:t>1s+2s change places (1M+2M LH,1L+2L RH)</w:t>
      </w:r>
    </w:p>
    <w:p w14:paraId="755F2E80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7-10</w:t>
      </w:r>
      <w:r w:rsidRPr="0018405A">
        <w:rPr>
          <w:sz w:val="24"/>
          <w:szCs w:val="24"/>
        </w:rPr>
        <w:tab/>
        <w:t>1s+3s dance 1/2 Double Fig 8 (1s dance down, 3s cross up). 1s finish facing out</w:t>
      </w:r>
    </w:p>
    <w:p w14:paraId="5F87CC59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11-12</w:t>
      </w:r>
      <w:r w:rsidRPr="0018405A">
        <w:rPr>
          <w:sz w:val="24"/>
          <w:szCs w:val="24"/>
        </w:rPr>
        <w:tab/>
        <w:t>1s+3s change places (1M+3L LH, 1L+3M RH)</w:t>
      </w:r>
    </w:p>
    <w:p w14:paraId="77B7693D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13-16</w:t>
      </w:r>
      <w:r w:rsidRPr="0018405A">
        <w:rPr>
          <w:sz w:val="24"/>
          <w:szCs w:val="24"/>
        </w:rPr>
        <w:tab/>
        <w:t>1s cross RH &amp; cast up</w:t>
      </w:r>
    </w:p>
    <w:p w14:paraId="524D537A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17-22</w:t>
      </w:r>
      <w:r w:rsidRPr="0018405A">
        <w:rPr>
          <w:sz w:val="24"/>
          <w:szCs w:val="24"/>
        </w:rPr>
        <w:tab/>
        <w:t xml:space="preserve">2s+1s+3s </w:t>
      </w:r>
      <w:proofErr w:type="spellStart"/>
      <w:r w:rsidRPr="0018405A">
        <w:rPr>
          <w:sz w:val="24"/>
          <w:szCs w:val="24"/>
        </w:rPr>
        <w:t>Set+Link</w:t>
      </w:r>
      <w:proofErr w:type="spellEnd"/>
      <w:r w:rsidRPr="0018405A">
        <w:rPr>
          <w:sz w:val="24"/>
          <w:szCs w:val="24"/>
        </w:rPr>
        <w:t>; all cross RH with dancer opposite</w:t>
      </w:r>
    </w:p>
    <w:p w14:paraId="7B885525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23-26</w:t>
      </w:r>
      <w:r w:rsidRPr="0018405A">
        <w:rPr>
          <w:sz w:val="24"/>
          <w:szCs w:val="24"/>
        </w:rPr>
        <w:tab/>
        <w:t xml:space="preserve">2s+1s+3s </w:t>
      </w:r>
      <w:proofErr w:type="spellStart"/>
      <w:r w:rsidRPr="0018405A">
        <w:rPr>
          <w:sz w:val="24"/>
          <w:szCs w:val="24"/>
        </w:rPr>
        <w:t>Set+Link</w:t>
      </w:r>
      <w:proofErr w:type="spellEnd"/>
      <w:r w:rsidRPr="0018405A">
        <w:rPr>
          <w:sz w:val="24"/>
          <w:szCs w:val="24"/>
        </w:rPr>
        <w:t xml:space="preserve"> to finish on the sidelines</w:t>
      </w:r>
    </w:p>
    <w:p w14:paraId="383766E0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27-30</w:t>
      </w:r>
      <w:r w:rsidRPr="0018405A">
        <w:rPr>
          <w:sz w:val="24"/>
          <w:szCs w:val="24"/>
        </w:rPr>
        <w:tab/>
        <w:t>1M dances 1/2 Fig 8 down round 3s as 1L dances /2 Fig 8 up round 2s</w:t>
      </w:r>
    </w:p>
    <w:p w14:paraId="407271B9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31-32</w:t>
      </w:r>
      <w:r w:rsidRPr="0018405A">
        <w:rPr>
          <w:sz w:val="24"/>
          <w:szCs w:val="24"/>
        </w:rPr>
        <w:tab/>
        <w:t>2s+1s +3s set</w:t>
      </w:r>
    </w:p>
    <w:p w14:paraId="683EDF44" w14:textId="77777777" w:rsidR="0054582F" w:rsidRPr="0018405A" w:rsidRDefault="0054582F" w:rsidP="0054582F">
      <w:pPr>
        <w:rPr>
          <w:sz w:val="24"/>
          <w:szCs w:val="24"/>
        </w:rPr>
      </w:pPr>
    </w:p>
    <w:p w14:paraId="265A5335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THE DUKE &amp; DUCHESS OF EDINBURGH  (R8x40)  3C (4C set)</w:t>
      </w:r>
      <w:r w:rsidRPr="0018405A">
        <w:rPr>
          <w:sz w:val="24"/>
          <w:szCs w:val="24"/>
        </w:rPr>
        <w:tab/>
        <w:t>A Anderson F Lesslie  RSCDS Bk 39</w:t>
      </w:r>
    </w:p>
    <w:p w14:paraId="6F8192CE" w14:textId="70952FDE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 xml:space="preserve">1s+2s+3s </w:t>
      </w:r>
      <w:proofErr w:type="spellStart"/>
      <w:r w:rsidRPr="0018405A">
        <w:rPr>
          <w:sz w:val="24"/>
          <w:szCs w:val="24"/>
        </w:rPr>
        <w:t>Adv+Ret</w:t>
      </w:r>
      <w:proofErr w:type="spellEnd"/>
      <w:r w:rsidRPr="0018405A">
        <w:rPr>
          <w:sz w:val="24"/>
          <w:szCs w:val="24"/>
        </w:rPr>
        <w:t xml:space="preserve"> &amp; turn partners 2H</w:t>
      </w:r>
    </w:p>
    <w:p w14:paraId="58E9E1FE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1s cast, lead down between 3s, cast up behind 3s, lead up between 2s &amp; cast back to 2nd place (2s step up 15-16)</w:t>
      </w:r>
    </w:p>
    <w:p w14:paraId="1F8FC28A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 xml:space="preserve">1s dance RH across (Lady with 2s &amp; Man with 3s), pass </w:t>
      </w:r>
      <w:proofErr w:type="spellStart"/>
      <w:r w:rsidRPr="0018405A">
        <w:rPr>
          <w:sz w:val="24"/>
          <w:szCs w:val="24"/>
        </w:rPr>
        <w:t>RSh</w:t>
      </w:r>
      <w:proofErr w:type="spellEnd"/>
      <w:r w:rsidRPr="0018405A">
        <w:rPr>
          <w:sz w:val="24"/>
          <w:szCs w:val="24"/>
        </w:rPr>
        <w:t xml:space="preserve"> &amp; dance LH across with other couple to end facing 1st corners</w:t>
      </w:r>
    </w:p>
    <w:p w14:paraId="6926E5DF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1s turn 1st corner, partner, 2nd corner &amp; partner to own sides 2nd place</w:t>
      </w:r>
    </w:p>
    <w:p w14:paraId="144D8FA1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33-40</w:t>
      </w:r>
      <w:r w:rsidRPr="0018405A">
        <w:rPr>
          <w:sz w:val="24"/>
          <w:szCs w:val="24"/>
        </w:rPr>
        <w:tab/>
        <w:t>2s+1s+3s circle 6H round &amp; back</w:t>
      </w:r>
    </w:p>
    <w:p w14:paraId="3EDB49AD" w14:textId="65952C22" w:rsidR="0054582F" w:rsidRDefault="0018405A" w:rsidP="00545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</w:t>
      </w:r>
      <w:r w:rsidR="00CD2849">
        <w:rPr>
          <w:b/>
          <w:bCs/>
          <w:sz w:val="24"/>
          <w:szCs w:val="24"/>
        </w:rPr>
        <w:t>EAK</w:t>
      </w:r>
    </w:p>
    <w:p w14:paraId="52F27608" w14:textId="77777777" w:rsidR="00CD2849" w:rsidRPr="0018405A" w:rsidRDefault="00CD2849" w:rsidP="0054582F">
      <w:pPr>
        <w:rPr>
          <w:b/>
          <w:bCs/>
          <w:sz w:val="24"/>
          <w:szCs w:val="24"/>
        </w:rPr>
      </w:pPr>
    </w:p>
    <w:p w14:paraId="1C2B9387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THE ROYAL DEESIDE RAILWAY  (R8x32)  3C (4C set)</w:t>
      </w:r>
      <w:r w:rsidRPr="0018405A">
        <w:rPr>
          <w:sz w:val="24"/>
          <w:szCs w:val="24"/>
        </w:rPr>
        <w:tab/>
        <w:t>R Arrowsmith  RSCDS Bk 40</w:t>
      </w:r>
    </w:p>
    <w:p w14:paraId="0A06E501" w14:textId="666DC501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1s cross down (no hands) below 3s, cast up 1 place opposite sides &amp; dance in to face 2L, 1s+2L dance RH across</w:t>
      </w:r>
    </w:p>
    <w:p w14:paraId="458C0525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1s+2M dance LH across &amp; end 1L (with partner behind her) in centre facing up, 1s dance up &amp; cast 1 place on own sides &amp; face 3M</w:t>
      </w:r>
    </w:p>
    <w:p w14:paraId="27AE359C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>1s+3M dance RH across, 1s+3L dance LH across &amp; end 1L (with partner behind her) in centre facing down</w:t>
      </w:r>
    </w:p>
    <w:p w14:paraId="614B5AFE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1s dance down below 3s &amp; cast up on own sides to 2nd place, 2s+1s+3s turn RH</w:t>
      </w:r>
    </w:p>
    <w:p w14:paraId="3E3AB3B0" w14:textId="77777777" w:rsidR="0054582F" w:rsidRPr="0018405A" w:rsidRDefault="0054582F" w:rsidP="0054582F">
      <w:pPr>
        <w:rPr>
          <w:sz w:val="24"/>
          <w:szCs w:val="24"/>
        </w:rPr>
      </w:pPr>
    </w:p>
    <w:p w14:paraId="77556F72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DRUMELZIER  (S4x32)  4C set</w:t>
      </w:r>
      <w:r w:rsidRPr="0018405A">
        <w:rPr>
          <w:sz w:val="24"/>
          <w:szCs w:val="24"/>
        </w:rPr>
        <w:tab/>
        <w:t>Christopher Blair  2 SCDs</w:t>
      </w:r>
    </w:p>
    <w:p w14:paraId="154BDA98" w14:textId="10CBD921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All cross RH &amp; dance 1/2 RH across (1s+2s &amp; 3s+4s); all cross LH &amp; dance 1/2 LH across back to place</w:t>
      </w:r>
    </w:p>
    <w:p w14:paraId="1A0DAC66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All set, circle 8H round to left 1/2 way to end in square formation &amp; retaining hands all set</w:t>
      </w:r>
    </w:p>
    <w:p w14:paraId="199B7ADB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>1s &amp; 4s dance 1/2 R&amp;L (up/down set) back to original places, 2s &amp; 3s dance 1/2 R&amp;L (across) back to original places (now longways set again)</w:t>
      </w:r>
    </w:p>
    <w:p w14:paraId="7CC4E711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All turn partners RH, 1s dance down middle</w:t>
      </w:r>
      <w:r w:rsidRPr="0018405A">
        <w:rPr>
          <w:b/>
          <w:sz w:val="24"/>
          <w:szCs w:val="24"/>
        </w:rPr>
        <w:t xml:space="preserve"> while </w:t>
      </w:r>
      <w:r w:rsidRPr="0018405A">
        <w:rPr>
          <w:sz w:val="24"/>
          <w:szCs w:val="24"/>
        </w:rPr>
        <w:t>2s+3s+4s set &amp; dance up 1 place</w:t>
      </w:r>
    </w:p>
    <w:p w14:paraId="528FC550" w14:textId="77777777" w:rsidR="0054582F" w:rsidRPr="0018405A" w:rsidRDefault="0054582F" w:rsidP="0054582F">
      <w:pPr>
        <w:rPr>
          <w:sz w:val="24"/>
          <w:szCs w:val="24"/>
        </w:rPr>
      </w:pPr>
    </w:p>
    <w:p w14:paraId="4AAC7138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THE ROSELATH CROSS  (J8x32)  3C (4C set)</w:t>
      </w:r>
      <w:r w:rsidRPr="0018405A">
        <w:rPr>
          <w:sz w:val="24"/>
          <w:szCs w:val="24"/>
        </w:rPr>
        <w:tab/>
        <w:t>Henrietta Vosper  RSCDS Bk 41</w:t>
      </w:r>
    </w:p>
    <w:p w14:paraId="43ADE980" w14:textId="2B613148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 xml:space="preserve">1s+2s+3s dance reflection reels of 3 on sides (1s dance in &amp; down to start) &amp; end with 1s in 2nd pl </w:t>
      </w:r>
      <w:proofErr w:type="spellStart"/>
      <w:r w:rsidRPr="0018405A">
        <w:rPr>
          <w:sz w:val="24"/>
          <w:szCs w:val="24"/>
        </w:rPr>
        <w:t>BtoB</w:t>
      </w:r>
      <w:proofErr w:type="spellEnd"/>
      <w:r w:rsidRPr="0018405A">
        <w:rPr>
          <w:sz w:val="24"/>
          <w:szCs w:val="24"/>
        </w:rPr>
        <w:t xml:space="preserve"> facing own sides &amp; 2s in 1st pl</w:t>
      </w:r>
    </w:p>
    <w:p w14:paraId="01E3B523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2s+1s+3s set, 1s 1/4 turn to right &amp; set with 2s+3s (</w:t>
      </w:r>
      <w:r w:rsidRPr="0018405A">
        <w:rPr>
          <w:b/>
          <w:sz w:val="24"/>
          <w:szCs w:val="24"/>
        </w:rPr>
        <w:t xml:space="preserve">as </w:t>
      </w:r>
      <w:r w:rsidRPr="0018405A">
        <w:rPr>
          <w:sz w:val="24"/>
          <w:szCs w:val="24"/>
        </w:rPr>
        <w:t xml:space="preserve">Crown Triangles), 1s dance </w:t>
      </w:r>
      <w:proofErr w:type="spellStart"/>
      <w:r w:rsidRPr="0018405A">
        <w:rPr>
          <w:sz w:val="24"/>
          <w:szCs w:val="24"/>
        </w:rPr>
        <w:t>RSh</w:t>
      </w:r>
      <w:proofErr w:type="spellEnd"/>
      <w:r w:rsidRPr="0018405A">
        <w:rPr>
          <w:sz w:val="24"/>
          <w:szCs w:val="24"/>
        </w:rPr>
        <w:t xml:space="preserve"> round RH corner into middle </w:t>
      </w:r>
      <w:proofErr w:type="spellStart"/>
      <w:r w:rsidRPr="0018405A">
        <w:rPr>
          <w:sz w:val="24"/>
          <w:szCs w:val="24"/>
        </w:rPr>
        <w:t>BtoB</w:t>
      </w:r>
      <w:proofErr w:type="spellEnd"/>
      <w:r w:rsidRPr="0018405A">
        <w:rPr>
          <w:sz w:val="24"/>
          <w:szCs w:val="24"/>
        </w:rPr>
        <w:t xml:space="preserve"> facing </w:t>
      </w:r>
      <w:proofErr w:type="spellStart"/>
      <w:r w:rsidRPr="0018405A">
        <w:rPr>
          <w:sz w:val="24"/>
          <w:szCs w:val="24"/>
        </w:rPr>
        <w:t>opp</w:t>
      </w:r>
      <w:proofErr w:type="spellEnd"/>
      <w:r w:rsidRPr="0018405A">
        <w:rPr>
          <w:sz w:val="24"/>
          <w:szCs w:val="24"/>
        </w:rPr>
        <w:t xml:space="preserve"> sides</w:t>
      </w:r>
    </w:p>
    <w:p w14:paraId="17A8A6D5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>Repeat from new positions 1s ending in 2nd place own sides</w:t>
      </w:r>
    </w:p>
    <w:p w14:paraId="3C14E5D0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1s dance reels of 3 across (Lady with 2s &amp; Man with 3s)</w:t>
      </w:r>
    </w:p>
    <w:p w14:paraId="40E29357" w14:textId="77777777" w:rsidR="0054582F" w:rsidRPr="0018405A" w:rsidRDefault="0054582F" w:rsidP="00CD2849">
      <w:pPr>
        <w:ind w:left="0" w:firstLine="0"/>
        <w:rPr>
          <w:sz w:val="24"/>
          <w:szCs w:val="24"/>
        </w:rPr>
      </w:pPr>
    </w:p>
    <w:p w14:paraId="3B384357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THE MERCAT CROSS  (S3x32)  3C set</w:t>
      </w:r>
      <w:r w:rsidRPr="0018405A">
        <w:rPr>
          <w:sz w:val="24"/>
          <w:szCs w:val="24"/>
        </w:rPr>
        <w:tab/>
        <w:t>John Bowie Dickson  Dunedin 3</w:t>
      </w:r>
    </w:p>
    <w:p w14:paraId="7280DD0F" w14:textId="40BD5A26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1s+3s set; petronella turn into centre &amp; dance 1/2 reel of 4 in centre of dance</w:t>
      </w:r>
    </w:p>
    <w:p w14:paraId="54AD8401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1M+3L (centre couple) dance LH across with 2s</w:t>
      </w:r>
      <w:r w:rsidRPr="0018405A">
        <w:rPr>
          <w:b/>
          <w:sz w:val="24"/>
          <w:szCs w:val="24"/>
        </w:rPr>
        <w:t xml:space="preserve"> while </w:t>
      </w:r>
      <w:r w:rsidRPr="0018405A">
        <w:rPr>
          <w:sz w:val="24"/>
          <w:szCs w:val="24"/>
        </w:rPr>
        <w:t>1L+3M chase clockwise 1/2 way; 1s+3s dance 1/2 reel of 4 in centre of dance</w:t>
      </w:r>
    </w:p>
    <w:p w14:paraId="1FAE086F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17-24</w:t>
      </w:r>
      <w:r w:rsidRPr="0018405A">
        <w:rPr>
          <w:sz w:val="24"/>
          <w:szCs w:val="24"/>
        </w:rPr>
        <w:tab/>
        <w:t>1M+3L (centre couple) dance LH across with 2s</w:t>
      </w:r>
      <w:r w:rsidRPr="0018405A">
        <w:rPr>
          <w:b/>
          <w:sz w:val="24"/>
          <w:szCs w:val="24"/>
        </w:rPr>
        <w:t xml:space="preserve"> as </w:t>
      </w:r>
      <w:r w:rsidRPr="0018405A">
        <w:rPr>
          <w:sz w:val="24"/>
          <w:szCs w:val="24"/>
        </w:rPr>
        <w:t>1L+3M chase clockwise 1/2 way; 1s+3s turn RH 1.1/4 times ending with 1s facing down</w:t>
      </w:r>
    </w:p>
    <w:p w14:paraId="72865DA4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>1s+2s dance the Rondel but on bars 29/32 3s set advancing to make an arch &amp; dance up to 2nd place</w:t>
      </w:r>
      <w:r w:rsidRPr="0018405A">
        <w:rPr>
          <w:b/>
          <w:sz w:val="24"/>
          <w:szCs w:val="24"/>
        </w:rPr>
        <w:t xml:space="preserve"> as </w:t>
      </w:r>
      <w:r w:rsidRPr="0018405A">
        <w:rPr>
          <w:sz w:val="24"/>
          <w:szCs w:val="24"/>
        </w:rPr>
        <w:t>1s dance under to 3rd place</w:t>
      </w:r>
    </w:p>
    <w:p w14:paraId="38688AA4" w14:textId="77777777" w:rsidR="0054582F" w:rsidRPr="0018405A" w:rsidRDefault="0054582F" w:rsidP="0054582F">
      <w:pPr>
        <w:rPr>
          <w:sz w:val="24"/>
          <w:szCs w:val="24"/>
        </w:rPr>
      </w:pPr>
    </w:p>
    <w:p w14:paraId="44B10F1D" w14:textId="77777777" w:rsidR="0054582F" w:rsidRPr="0018405A" w:rsidRDefault="0054582F" w:rsidP="0054582F">
      <w:pPr>
        <w:pStyle w:val="Minicrib"/>
        <w:rPr>
          <w:sz w:val="24"/>
          <w:szCs w:val="24"/>
        </w:rPr>
      </w:pPr>
      <w:r w:rsidRPr="0018405A">
        <w:rPr>
          <w:sz w:val="24"/>
          <w:szCs w:val="24"/>
        </w:rPr>
        <w:t>GLASTONBURY TOR  (R8x32)  3C (4C set)</w:t>
      </w:r>
      <w:r w:rsidRPr="0018405A">
        <w:rPr>
          <w:sz w:val="24"/>
          <w:szCs w:val="24"/>
        </w:rPr>
        <w:tab/>
        <w:t>Duncan Brown  RSCDS Bk 47</w:t>
      </w:r>
    </w:p>
    <w:p w14:paraId="10EED553" w14:textId="534978ED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1- 8</w:t>
      </w:r>
      <w:r w:rsidRPr="0018405A">
        <w:rPr>
          <w:sz w:val="24"/>
          <w:szCs w:val="24"/>
        </w:rPr>
        <w:tab/>
        <w:t>1s+2s set &amp; dance 1/2 RH across, 1s+3s set &amp; dance 1/2 LH across</w:t>
      </w:r>
    </w:p>
    <w:p w14:paraId="357A798A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 xml:space="preserve"> 9-16</w:t>
      </w:r>
      <w:r w:rsidRPr="0018405A">
        <w:rPr>
          <w:sz w:val="24"/>
          <w:szCs w:val="24"/>
        </w:rPr>
        <w:tab/>
        <w:t>1s set &amp; cross RH, 1s cast up 1 place &amp; turn LH turn to face 1st corners (</w:t>
      </w:r>
      <w:proofErr w:type="spellStart"/>
      <w:r w:rsidRPr="0018405A">
        <w:rPr>
          <w:sz w:val="24"/>
          <w:szCs w:val="24"/>
        </w:rPr>
        <w:t>pstns</w:t>
      </w:r>
      <w:proofErr w:type="spellEnd"/>
      <w:r w:rsidRPr="0018405A">
        <w:rPr>
          <w:sz w:val="24"/>
          <w:szCs w:val="24"/>
        </w:rPr>
        <w:t>)</w:t>
      </w:r>
    </w:p>
    <w:p w14:paraId="3695794D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17-20</w:t>
      </w:r>
      <w:r w:rsidRPr="0018405A">
        <w:rPr>
          <w:sz w:val="24"/>
          <w:szCs w:val="24"/>
        </w:rPr>
        <w:tab/>
        <w:t xml:space="preserve">1s dance 1/2 reel of 4 with 1st </w:t>
      </w:r>
      <w:proofErr w:type="spellStart"/>
      <w:r w:rsidRPr="0018405A">
        <w:rPr>
          <w:sz w:val="24"/>
          <w:szCs w:val="24"/>
        </w:rPr>
        <w:t>crnrs</w:t>
      </w:r>
      <w:proofErr w:type="spellEnd"/>
      <w:r w:rsidRPr="0018405A">
        <w:rPr>
          <w:sz w:val="24"/>
          <w:szCs w:val="24"/>
        </w:rPr>
        <w:t xml:space="preserve"> (</w:t>
      </w:r>
      <w:proofErr w:type="spellStart"/>
      <w:r w:rsidRPr="0018405A">
        <w:rPr>
          <w:sz w:val="24"/>
          <w:szCs w:val="24"/>
        </w:rPr>
        <w:t>pstns</w:t>
      </w:r>
      <w:proofErr w:type="spellEnd"/>
      <w:r w:rsidRPr="0018405A">
        <w:rPr>
          <w:sz w:val="24"/>
          <w:szCs w:val="24"/>
        </w:rPr>
        <w:t xml:space="preserve">) &amp; pass left to face 2nd </w:t>
      </w:r>
      <w:proofErr w:type="spellStart"/>
      <w:r w:rsidRPr="0018405A">
        <w:rPr>
          <w:sz w:val="24"/>
          <w:szCs w:val="24"/>
        </w:rPr>
        <w:t>crnrs</w:t>
      </w:r>
      <w:proofErr w:type="spellEnd"/>
      <w:r w:rsidRPr="0018405A">
        <w:rPr>
          <w:sz w:val="24"/>
          <w:szCs w:val="24"/>
        </w:rPr>
        <w:t xml:space="preserve"> (</w:t>
      </w:r>
      <w:proofErr w:type="spellStart"/>
      <w:r w:rsidRPr="0018405A">
        <w:rPr>
          <w:sz w:val="24"/>
          <w:szCs w:val="24"/>
        </w:rPr>
        <w:t>pstns</w:t>
      </w:r>
      <w:proofErr w:type="spellEnd"/>
      <w:r w:rsidRPr="0018405A">
        <w:rPr>
          <w:sz w:val="24"/>
          <w:szCs w:val="24"/>
        </w:rPr>
        <w:t>)</w:t>
      </w:r>
    </w:p>
    <w:p w14:paraId="1F5B5478" w14:textId="77777777" w:rsidR="0054582F" w:rsidRPr="0018405A" w:rsidRDefault="0054582F" w:rsidP="0054582F">
      <w:pPr>
        <w:pStyle w:val="DanceBody"/>
        <w:rPr>
          <w:sz w:val="24"/>
          <w:szCs w:val="24"/>
        </w:rPr>
      </w:pPr>
      <w:r w:rsidRPr="0018405A">
        <w:rPr>
          <w:sz w:val="24"/>
          <w:szCs w:val="24"/>
        </w:rPr>
        <w:t>21-24</w:t>
      </w:r>
      <w:r w:rsidRPr="0018405A">
        <w:rPr>
          <w:sz w:val="24"/>
          <w:szCs w:val="24"/>
        </w:rPr>
        <w:tab/>
        <w:t xml:space="preserve">1s dance 1/2 reel of 4 with 2nd </w:t>
      </w:r>
      <w:proofErr w:type="spellStart"/>
      <w:r w:rsidRPr="0018405A">
        <w:rPr>
          <w:sz w:val="24"/>
          <w:szCs w:val="24"/>
        </w:rPr>
        <w:t>crnrs</w:t>
      </w:r>
      <w:proofErr w:type="spellEnd"/>
      <w:r w:rsidRPr="0018405A">
        <w:rPr>
          <w:sz w:val="24"/>
          <w:szCs w:val="24"/>
        </w:rPr>
        <w:t xml:space="preserve"> (</w:t>
      </w:r>
      <w:proofErr w:type="spellStart"/>
      <w:r w:rsidRPr="0018405A">
        <w:rPr>
          <w:sz w:val="24"/>
          <w:szCs w:val="24"/>
        </w:rPr>
        <w:t>pstns</w:t>
      </w:r>
      <w:proofErr w:type="spellEnd"/>
      <w:r w:rsidRPr="0018405A">
        <w:rPr>
          <w:sz w:val="24"/>
          <w:szCs w:val="24"/>
        </w:rPr>
        <w:t xml:space="preserve">) &amp; curve right to end 1M between 3s facing down &amp; 1L </w:t>
      </w:r>
      <w:proofErr w:type="spellStart"/>
      <w:r w:rsidRPr="0018405A">
        <w:rPr>
          <w:sz w:val="24"/>
          <w:szCs w:val="24"/>
        </w:rPr>
        <w:t>btwn</w:t>
      </w:r>
      <w:proofErr w:type="spellEnd"/>
      <w:r w:rsidRPr="0018405A">
        <w:rPr>
          <w:sz w:val="24"/>
          <w:szCs w:val="24"/>
        </w:rPr>
        <w:t xml:space="preserve"> 2s facing up</w:t>
      </w:r>
    </w:p>
    <w:p w14:paraId="0DC43CBD" w14:textId="77777777" w:rsidR="0054582F" w:rsidRPr="0018405A" w:rsidRDefault="0054582F" w:rsidP="0054582F">
      <w:pPr>
        <w:pStyle w:val="DanceBody"/>
        <w:keepNext w:val="0"/>
        <w:rPr>
          <w:sz w:val="24"/>
          <w:szCs w:val="24"/>
        </w:rPr>
      </w:pPr>
      <w:r w:rsidRPr="0018405A">
        <w:rPr>
          <w:sz w:val="24"/>
          <w:szCs w:val="24"/>
        </w:rPr>
        <w:t>25-32</w:t>
      </w:r>
      <w:r w:rsidRPr="0018405A">
        <w:rPr>
          <w:sz w:val="24"/>
          <w:szCs w:val="24"/>
        </w:rPr>
        <w:tab/>
        <w:t xml:space="preserve">1M+3s also 1L +2s </w:t>
      </w:r>
      <w:proofErr w:type="spellStart"/>
      <w:r w:rsidRPr="0018405A">
        <w:rPr>
          <w:sz w:val="24"/>
          <w:szCs w:val="24"/>
        </w:rPr>
        <w:t>Set+Link</w:t>
      </w:r>
      <w:proofErr w:type="spellEnd"/>
      <w:r w:rsidRPr="0018405A">
        <w:rPr>
          <w:sz w:val="24"/>
          <w:szCs w:val="24"/>
        </w:rPr>
        <w:t xml:space="preserve"> for 3 once, 1s turn RH 1.1/2 times to 2nd place as 2s &amp; 3s dance clockwise 1/2 way to </w:t>
      </w:r>
      <w:proofErr w:type="gramStart"/>
      <w:r w:rsidRPr="0018405A">
        <w:rPr>
          <w:sz w:val="24"/>
          <w:szCs w:val="24"/>
        </w:rPr>
        <w:t>places  2</w:t>
      </w:r>
      <w:proofErr w:type="gramEnd"/>
      <w:r w:rsidRPr="0018405A">
        <w:rPr>
          <w:sz w:val="24"/>
          <w:szCs w:val="24"/>
        </w:rPr>
        <w:t xml:space="preserve"> 1 3</w:t>
      </w:r>
    </w:p>
    <w:p w14:paraId="4E82341D" w14:textId="77777777" w:rsidR="0054582F" w:rsidRPr="0018405A" w:rsidRDefault="0054582F" w:rsidP="0054582F">
      <w:pPr>
        <w:rPr>
          <w:sz w:val="24"/>
          <w:szCs w:val="24"/>
        </w:rPr>
      </w:pPr>
    </w:p>
    <w:sectPr w:rsidR="0054582F" w:rsidRPr="0018405A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F8416" w14:textId="77777777" w:rsidR="00E20B56" w:rsidRDefault="00E20B56" w:rsidP="00951DC9">
      <w:r>
        <w:separator/>
      </w:r>
    </w:p>
  </w:endnote>
  <w:endnote w:type="continuationSeparator" w:id="0">
    <w:p w14:paraId="3E6E1358" w14:textId="77777777" w:rsidR="00E20B56" w:rsidRDefault="00E20B56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38D0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2D34" w14:textId="77777777" w:rsidR="00E20B56" w:rsidRDefault="00E20B56" w:rsidP="00951DC9">
      <w:r>
        <w:separator/>
      </w:r>
    </w:p>
  </w:footnote>
  <w:footnote w:type="continuationSeparator" w:id="0">
    <w:p w14:paraId="5603C07E" w14:textId="77777777" w:rsidR="00E20B56" w:rsidRDefault="00E20B56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4582F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8405A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4582F"/>
    <w:rsid w:val="00551063"/>
    <w:rsid w:val="005658AD"/>
    <w:rsid w:val="0057615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A7E23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2849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0B56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9BFB"/>
  <w15:docId w15:val="{6BBA334A-A66B-47C7-90AD-990D1B27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5</TotalTime>
  <Pages>2</Pages>
  <Words>1105</Words>
  <Characters>4333</Characters>
  <Application>Microsoft Office Word</Application>
  <DocSecurity>0</DocSecurity>
  <Lines>96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5362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3</cp:revision>
  <dcterms:created xsi:type="dcterms:W3CDTF">2026-09-03T09:54:00Z</dcterms:created>
  <dcterms:modified xsi:type="dcterms:W3CDTF">2026-09-03T09:59:00Z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